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69260A" w:rsidR="0069260A" w:rsidP="00C25748" w:rsidRDefault="004F4599" w14:paraId="139E9117" w14:textId="77777777">
      <w:pPr>
        <w:pStyle w:val="Title"/>
      </w:pPr>
      <w:sdt>
        <w:sdtPr>
          <w:alias w:val="titel_document"/>
          <w:tag w:val="titel_document"/>
          <w:id w:val="-453554591"/>
          <w:lock w:val="sdtLocked"/>
          <w:placeholder>
            <w:docPart w:val="42C89C4232F4423AB8592B09610522CC"/>
          </w:placeholder>
          <w:dataBinding w:xpath="/root[1]/titel[1]" w:storeItemID="{832A7DF8-53A1-4213-9FDC-AA3344D6638F}"/>
          <w:text/>
        </w:sdtPr>
        <w:sdtEndPr/>
        <w:sdtContent>
          <w:r w:rsidR="0032766B">
            <w:t>Verslag Jeugdraad</w:t>
          </w:r>
        </w:sdtContent>
      </w:sdt>
    </w:p>
    <w:p w:rsidRPr="0069260A" w:rsidR="0069260A" w:rsidP="00C25748" w:rsidRDefault="0032766B" w14:paraId="4530E02B" w14:textId="571ECFA5">
      <w:pPr>
        <w:pStyle w:val="Subtitle"/>
      </w:pPr>
      <w:r>
        <w:t xml:space="preserve">Nazareth-De Pinte | </w:t>
      </w:r>
      <w:r w:rsidR="00BE094A">
        <w:t>3 april 2025</w:t>
      </w:r>
    </w:p>
    <w:p w:rsidR="0032766B" w:rsidP="531E0F72" w:rsidRDefault="0032766B" w14:paraId="6D7B52B6" w14:textId="54B9DF35">
      <w:pPr>
        <w:pStyle w:val="Date"/>
        <w:pBdr>
          <w:top w:val="single" w:color="FFFFFF" w:sz="2" w:space="0"/>
          <w:left w:val="single" w:color="D8C88F" w:sz="12" w:space="9"/>
          <w:bottom w:val="single" w:color="FFFFFF" w:sz="2" w:space="0"/>
        </w:pBdr>
        <w:rPr>
          <w:rStyle w:val="documenttype"/>
          <w:b w:val="0"/>
          <w:sz w:val="20"/>
          <w:szCs w:val="20"/>
        </w:rPr>
      </w:pPr>
      <w:r w:rsidRPr="531E0F72">
        <w:rPr>
          <w:rStyle w:val="documenttype"/>
          <w:sz w:val="20"/>
          <w:szCs w:val="20"/>
        </w:rPr>
        <w:t xml:space="preserve">Aanwezig: </w:t>
      </w:r>
      <w:r w:rsidRPr="531E0F72" w:rsidR="02E66D4B">
        <w:rPr>
          <w:rStyle w:val="documenttype"/>
          <w:b w:val="0"/>
          <w:sz w:val="20"/>
          <w:szCs w:val="20"/>
        </w:rPr>
        <w:t xml:space="preserve">Bert </w:t>
      </w:r>
      <w:r w:rsidRPr="531E0F72" w:rsidR="10C5EDE7">
        <w:rPr>
          <w:rStyle w:val="documenttype"/>
          <w:b w:val="0"/>
          <w:sz w:val="20"/>
          <w:szCs w:val="20"/>
        </w:rPr>
        <w:t>Seynhaeve</w:t>
      </w:r>
      <w:r w:rsidRPr="531E0F72" w:rsidR="019F2341">
        <w:rPr>
          <w:rStyle w:val="documenttype"/>
          <w:b w:val="0"/>
          <w:sz w:val="20"/>
          <w:szCs w:val="20"/>
        </w:rPr>
        <w:t xml:space="preserve"> (schepen jeugd)</w:t>
      </w:r>
      <w:r w:rsidRPr="531E0F72" w:rsidR="10C5EDE7">
        <w:rPr>
          <w:rStyle w:val="documenttype"/>
          <w:b w:val="0"/>
          <w:sz w:val="20"/>
          <w:szCs w:val="20"/>
        </w:rPr>
        <w:t>, Wendy Van Rijsselbergen</w:t>
      </w:r>
      <w:r w:rsidRPr="531E0F72" w:rsidR="6F2CB713">
        <w:rPr>
          <w:rStyle w:val="documenttype"/>
          <w:b w:val="0"/>
          <w:sz w:val="20"/>
          <w:szCs w:val="20"/>
        </w:rPr>
        <w:t xml:space="preserve"> (jeugddienst)</w:t>
      </w:r>
      <w:r w:rsidRPr="531E0F72" w:rsidR="10C5EDE7">
        <w:rPr>
          <w:rStyle w:val="documenttype"/>
          <w:b w:val="0"/>
          <w:sz w:val="20"/>
          <w:szCs w:val="20"/>
        </w:rPr>
        <w:t>, Lien Renaux</w:t>
      </w:r>
      <w:r w:rsidRPr="531E0F72" w:rsidR="76438D56">
        <w:rPr>
          <w:rStyle w:val="documenttype"/>
          <w:b w:val="0"/>
          <w:sz w:val="20"/>
          <w:szCs w:val="20"/>
        </w:rPr>
        <w:t xml:space="preserve"> (jeugddienst)</w:t>
      </w:r>
      <w:r w:rsidRPr="531E0F72" w:rsidR="10C5EDE7">
        <w:rPr>
          <w:rStyle w:val="documenttype"/>
          <w:b w:val="0"/>
          <w:sz w:val="20"/>
          <w:szCs w:val="20"/>
        </w:rPr>
        <w:t xml:space="preserve">, </w:t>
      </w:r>
      <w:r w:rsidRPr="531E0F72" w:rsidR="262BCAF9">
        <w:rPr>
          <w:rStyle w:val="documenttype"/>
          <w:b w:val="0"/>
          <w:sz w:val="20"/>
          <w:szCs w:val="20"/>
        </w:rPr>
        <w:t>Jens Le Roy</w:t>
      </w:r>
      <w:r w:rsidRPr="531E0F72" w:rsidR="56AE289A">
        <w:rPr>
          <w:rStyle w:val="documenttype"/>
          <w:b w:val="0"/>
          <w:sz w:val="20"/>
          <w:szCs w:val="20"/>
        </w:rPr>
        <w:t xml:space="preserve"> (Voorzitter JR Nazareth)</w:t>
      </w:r>
      <w:r w:rsidRPr="531E0F72" w:rsidR="262BCAF9">
        <w:rPr>
          <w:rStyle w:val="documenttype"/>
          <w:b w:val="0"/>
          <w:sz w:val="20"/>
          <w:szCs w:val="20"/>
        </w:rPr>
        <w:t xml:space="preserve">, </w:t>
      </w:r>
      <w:r w:rsidRPr="531E0F72" w:rsidR="1097BC13">
        <w:rPr>
          <w:rStyle w:val="documenttype"/>
          <w:b w:val="0"/>
          <w:sz w:val="20"/>
          <w:szCs w:val="20"/>
        </w:rPr>
        <w:t>Jens Van Gansbeke</w:t>
      </w:r>
      <w:r w:rsidRPr="531E0F72" w:rsidR="6839E5EA">
        <w:rPr>
          <w:rStyle w:val="documenttype"/>
          <w:b w:val="0"/>
          <w:sz w:val="20"/>
          <w:szCs w:val="20"/>
        </w:rPr>
        <w:t xml:space="preserve"> (Chiro De Pinte)</w:t>
      </w:r>
      <w:r w:rsidRPr="531E0F72" w:rsidR="18F0EE2E">
        <w:rPr>
          <w:rStyle w:val="documenttype"/>
          <w:b w:val="0"/>
          <w:sz w:val="20"/>
          <w:szCs w:val="20"/>
        </w:rPr>
        <w:t xml:space="preserve"> </w:t>
      </w:r>
      <w:r w:rsidRPr="531E0F72" w:rsidR="1097BC13">
        <w:rPr>
          <w:rStyle w:val="documenttype"/>
          <w:b w:val="0"/>
          <w:sz w:val="20"/>
          <w:szCs w:val="20"/>
        </w:rPr>
        <w:t xml:space="preserve">, </w:t>
      </w:r>
      <w:r w:rsidRPr="531E0F72" w:rsidR="3A6529A8">
        <w:rPr>
          <w:rStyle w:val="documenttype"/>
          <w:b w:val="0"/>
          <w:sz w:val="20"/>
          <w:szCs w:val="20"/>
        </w:rPr>
        <w:t>Dante Genetello</w:t>
      </w:r>
      <w:r w:rsidRPr="531E0F72" w:rsidR="75873575">
        <w:rPr>
          <w:rStyle w:val="documenttype"/>
          <w:b w:val="0"/>
          <w:sz w:val="20"/>
          <w:szCs w:val="20"/>
        </w:rPr>
        <w:t xml:space="preserve"> (KLJ Nazareth)</w:t>
      </w:r>
      <w:r w:rsidRPr="531E0F72" w:rsidR="3A6529A8">
        <w:rPr>
          <w:rStyle w:val="documenttype"/>
          <w:b w:val="0"/>
          <w:sz w:val="20"/>
          <w:szCs w:val="20"/>
        </w:rPr>
        <w:t>,</w:t>
      </w:r>
      <w:r w:rsidRPr="531E0F72" w:rsidR="12A672CD">
        <w:rPr>
          <w:rStyle w:val="documenttype"/>
          <w:b w:val="0"/>
          <w:sz w:val="20"/>
          <w:szCs w:val="20"/>
        </w:rPr>
        <w:t xml:space="preserve"> </w:t>
      </w:r>
      <w:r w:rsidRPr="531E0F72" w:rsidR="08E8AB39">
        <w:rPr>
          <w:rStyle w:val="documenttype"/>
          <w:b w:val="0"/>
          <w:sz w:val="20"/>
          <w:szCs w:val="20"/>
        </w:rPr>
        <w:t>Robin De Wilde</w:t>
      </w:r>
      <w:r w:rsidRPr="531E0F72" w:rsidR="571FCD5E">
        <w:rPr>
          <w:rStyle w:val="documenttype"/>
          <w:b w:val="0"/>
          <w:sz w:val="20"/>
          <w:szCs w:val="20"/>
        </w:rPr>
        <w:t xml:space="preserve"> (Scouts &amp; Gidsen)</w:t>
      </w:r>
      <w:r w:rsidRPr="531E0F72" w:rsidR="08E8AB39">
        <w:rPr>
          <w:rStyle w:val="documenttype"/>
          <w:b w:val="0"/>
          <w:sz w:val="20"/>
          <w:szCs w:val="20"/>
        </w:rPr>
        <w:t>, Chloé Tiré, Arthur Van Hezel</w:t>
      </w:r>
      <w:r w:rsidRPr="531E0F72" w:rsidR="0037C985">
        <w:rPr>
          <w:rStyle w:val="documenttype"/>
          <w:b w:val="0"/>
          <w:sz w:val="20"/>
          <w:szCs w:val="20"/>
        </w:rPr>
        <w:t xml:space="preserve"> (penningmeester JR De Pinte)</w:t>
      </w:r>
      <w:r w:rsidRPr="531E0F72" w:rsidR="08E8AB39">
        <w:rPr>
          <w:rStyle w:val="documenttype"/>
          <w:b w:val="0"/>
          <w:sz w:val="20"/>
          <w:szCs w:val="20"/>
        </w:rPr>
        <w:t>, Matisse Peltot</w:t>
      </w:r>
      <w:r w:rsidRPr="531E0F72" w:rsidR="3959E92F">
        <w:rPr>
          <w:rStyle w:val="documenttype"/>
          <w:b w:val="0"/>
          <w:sz w:val="20"/>
          <w:szCs w:val="20"/>
        </w:rPr>
        <w:t xml:space="preserve"> (Scouts &amp; Gids</w:t>
      </w:r>
      <w:r w:rsidRPr="531E0F72" w:rsidR="45E8949E">
        <w:rPr>
          <w:rStyle w:val="documenttype"/>
          <w:b w:val="0"/>
          <w:sz w:val="20"/>
          <w:szCs w:val="20"/>
        </w:rPr>
        <w:t>en)</w:t>
      </w:r>
      <w:r w:rsidRPr="531E0F72" w:rsidR="08E8AB39">
        <w:rPr>
          <w:rStyle w:val="documenttype"/>
          <w:b w:val="0"/>
          <w:sz w:val="20"/>
          <w:szCs w:val="20"/>
        </w:rPr>
        <w:t>,</w:t>
      </w:r>
      <w:r w:rsidRPr="531E0F72" w:rsidR="54CCF053">
        <w:rPr>
          <w:rStyle w:val="documenttype"/>
          <w:b w:val="0"/>
          <w:sz w:val="20"/>
          <w:szCs w:val="20"/>
        </w:rPr>
        <w:t xml:space="preserve">  Phaedra Van Cauwenberghe, Lore Vaernewyck, </w:t>
      </w:r>
      <w:r w:rsidRPr="531E0F72" w:rsidR="616ECD24">
        <w:rPr>
          <w:rStyle w:val="documenttype"/>
          <w:b w:val="0"/>
          <w:sz w:val="20"/>
          <w:szCs w:val="20"/>
        </w:rPr>
        <w:t>Rune Reyné,  Aron Van Hessche,</w:t>
      </w:r>
      <w:r w:rsidRPr="531E0F72" w:rsidR="7C0431ED">
        <w:rPr>
          <w:rStyle w:val="documenttype"/>
          <w:b w:val="0"/>
          <w:sz w:val="20"/>
          <w:szCs w:val="20"/>
        </w:rPr>
        <w:t xml:space="preserve"> (KSA Nazareth)</w:t>
      </w:r>
      <w:r w:rsidRPr="531E0F72" w:rsidR="616ECD24">
        <w:rPr>
          <w:rStyle w:val="documenttype"/>
          <w:b w:val="0"/>
          <w:sz w:val="20"/>
          <w:szCs w:val="20"/>
        </w:rPr>
        <w:t xml:space="preserve"> Maxime Bowin</w:t>
      </w:r>
      <w:r w:rsidRPr="531E0F72" w:rsidR="00FB0A25">
        <w:rPr>
          <w:rStyle w:val="documenttype"/>
          <w:b w:val="0"/>
          <w:sz w:val="20"/>
          <w:szCs w:val="20"/>
        </w:rPr>
        <w:t>, Aube Caenepeel</w:t>
      </w:r>
      <w:r w:rsidRPr="531E0F72" w:rsidR="069CDCC6">
        <w:rPr>
          <w:rStyle w:val="documenttype"/>
          <w:b w:val="0"/>
          <w:sz w:val="20"/>
          <w:szCs w:val="20"/>
        </w:rPr>
        <w:t xml:space="preserve"> (secretaris JR DP)</w:t>
      </w:r>
      <w:r w:rsidRPr="531E0F72" w:rsidR="00FB0A25">
        <w:rPr>
          <w:rStyle w:val="documenttype"/>
          <w:b w:val="0"/>
          <w:sz w:val="20"/>
          <w:szCs w:val="20"/>
        </w:rPr>
        <w:t>,</w:t>
      </w:r>
      <w:r w:rsidRPr="531E0F72" w:rsidR="00B10673">
        <w:rPr>
          <w:rStyle w:val="documenttype"/>
          <w:b w:val="0"/>
          <w:sz w:val="20"/>
          <w:szCs w:val="20"/>
        </w:rPr>
        <w:t xml:space="preserve"> </w:t>
      </w:r>
      <w:r w:rsidRPr="531E0F72" w:rsidR="00FB0A25">
        <w:rPr>
          <w:rStyle w:val="documenttype"/>
          <w:b w:val="0"/>
          <w:sz w:val="20"/>
          <w:szCs w:val="20"/>
        </w:rPr>
        <w:t>Thibaud Van Wilder</w:t>
      </w:r>
      <w:r w:rsidRPr="531E0F72" w:rsidR="795E2231">
        <w:rPr>
          <w:rStyle w:val="documenttype"/>
          <w:b w:val="0"/>
          <w:sz w:val="20"/>
          <w:szCs w:val="20"/>
        </w:rPr>
        <w:t xml:space="preserve"> (156e FOS De Havik)</w:t>
      </w:r>
      <w:r w:rsidRPr="531E0F72" w:rsidR="00FB0A25">
        <w:rPr>
          <w:rStyle w:val="documenttype"/>
          <w:b w:val="0"/>
          <w:sz w:val="20"/>
          <w:szCs w:val="20"/>
        </w:rPr>
        <w:t>, David Lenaerts</w:t>
      </w:r>
      <w:r w:rsidRPr="531E0F72" w:rsidR="7E38635C">
        <w:rPr>
          <w:rStyle w:val="documenttype"/>
          <w:b w:val="0"/>
          <w:sz w:val="20"/>
          <w:szCs w:val="20"/>
        </w:rPr>
        <w:t xml:space="preserve"> (Oudercomité VBS DP</w:t>
      </w:r>
      <w:r w:rsidRPr="531E0F72" w:rsidR="61D90B17">
        <w:rPr>
          <w:rStyle w:val="documenttype"/>
          <w:b w:val="0"/>
          <w:sz w:val="20"/>
          <w:szCs w:val="20"/>
        </w:rPr>
        <w:t>+comité 156e FOS De Havik)</w:t>
      </w:r>
      <w:r w:rsidRPr="531E0F72" w:rsidR="7E38635C">
        <w:rPr>
          <w:rStyle w:val="documenttype"/>
          <w:b w:val="0"/>
          <w:sz w:val="20"/>
          <w:szCs w:val="20"/>
        </w:rPr>
        <w:t>)</w:t>
      </w:r>
      <w:r w:rsidRPr="531E0F72" w:rsidR="00FB0A25">
        <w:rPr>
          <w:rStyle w:val="documenttype"/>
          <w:b w:val="0"/>
          <w:sz w:val="20"/>
          <w:szCs w:val="20"/>
        </w:rPr>
        <w:t>, Harm Stoops</w:t>
      </w:r>
      <w:r w:rsidRPr="531E0F72" w:rsidR="071A2808">
        <w:rPr>
          <w:rStyle w:val="documenttype"/>
          <w:b w:val="0"/>
          <w:sz w:val="20"/>
          <w:szCs w:val="20"/>
        </w:rPr>
        <w:t xml:space="preserve"> (</w:t>
      </w:r>
      <w:r w:rsidRPr="531E0F72" w:rsidR="3B7735E9">
        <w:rPr>
          <w:rStyle w:val="documenttype"/>
          <w:b w:val="0"/>
          <w:sz w:val="20"/>
          <w:szCs w:val="20"/>
        </w:rPr>
        <w:t>156e FOS De Havik)</w:t>
      </w:r>
      <w:r w:rsidRPr="531E0F72" w:rsidR="49DEB923">
        <w:rPr>
          <w:rStyle w:val="documenttype"/>
          <w:b w:val="0"/>
          <w:sz w:val="20"/>
          <w:szCs w:val="20"/>
        </w:rPr>
        <w:t xml:space="preserve">, Matthias Vanquickelberghe, </w:t>
      </w:r>
      <w:r w:rsidRPr="531E0F72" w:rsidR="7BCA0F9B">
        <w:rPr>
          <w:rStyle w:val="documenttype"/>
          <w:b w:val="0"/>
          <w:sz w:val="20"/>
          <w:szCs w:val="20"/>
        </w:rPr>
        <w:t>Siebe Van Steenbergen</w:t>
      </w:r>
      <w:r w:rsidRPr="531E0F72" w:rsidR="66218B57">
        <w:rPr>
          <w:rStyle w:val="documenttype"/>
          <w:b w:val="0"/>
          <w:sz w:val="20"/>
          <w:szCs w:val="20"/>
        </w:rPr>
        <w:t xml:space="preserve"> (</w:t>
      </w:r>
      <w:r w:rsidRPr="531E0F72" w:rsidR="44354E38">
        <w:rPr>
          <w:rStyle w:val="documenttype"/>
          <w:b w:val="0"/>
          <w:sz w:val="20"/>
          <w:szCs w:val="20"/>
        </w:rPr>
        <w:t>KLJ Eke + SPPL)</w:t>
      </w:r>
      <w:r w:rsidRPr="531E0F72" w:rsidR="7BCA0F9B">
        <w:rPr>
          <w:rStyle w:val="documenttype"/>
          <w:b w:val="0"/>
          <w:sz w:val="20"/>
          <w:szCs w:val="20"/>
        </w:rPr>
        <w:t>,</w:t>
      </w:r>
      <w:r w:rsidRPr="531E0F72" w:rsidR="7E14C830">
        <w:rPr>
          <w:rStyle w:val="documenttype"/>
          <w:b w:val="0"/>
          <w:sz w:val="20"/>
          <w:szCs w:val="20"/>
        </w:rPr>
        <w:t xml:space="preserve"> Manuel Leyssen</w:t>
      </w:r>
      <w:r w:rsidRPr="531E0F72" w:rsidR="5572BF5C">
        <w:rPr>
          <w:rStyle w:val="documenttype"/>
          <w:b w:val="0"/>
          <w:sz w:val="20"/>
          <w:szCs w:val="20"/>
        </w:rPr>
        <w:t xml:space="preserve"> (SPPL)</w:t>
      </w:r>
      <w:r w:rsidRPr="531E0F72" w:rsidR="7E14C830">
        <w:rPr>
          <w:rStyle w:val="documenttype"/>
          <w:b w:val="0"/>
          <w:sz w:val="20"/>
          <w:szCs w:val="20"/>
        </w:rPr>
        <w:t>, Femke Huybrecht</w:t>
      </w:r>
      <w:r w:rsidRPr="531E0F72" w:rsidR="0E118BD0">
        <w:rPr>
          <w:rStyle w:val="documenttype"/>
          <w:b w:val="0"/>
          <w:sz w:val="20"/>
          <w:szCs w:val="20"/>
        </w:rPr>
        <w:t xml:space="preserve"> (gecoöpteerd)</w:t>
      </w:r>
      <w:r w:rsidRPr="531E0F72" w:rsidR="7E14C830">
        <w:rPr>
          <w:rStyle w:val="documenttype"/>
          <w:b w:val="0"/>
          <w:sz w:val="20"/>
          <w:szCs w:val="20"/>
        </w:rPr>
        <w:t>,</w:t>
      </w:r>
      <w:r w:rsidRPr="531E0F72" w:rsidR="48AB6249">
        <w:rPr>
          <w:rStyle w:val="documenttype"/>
          <w:b w:val="0"/>
          <w:sz w:val="20"/>
          <w:szCs w:val="20"/>
        </w:rPr>
        <w:t xml:space="preserve"> Eva </w:t>
      </w:r>
      <w:r w:rsidRPr="531E0F72" w:rsidR="117B4197">
        <w:rPr>
          <w:rStyle w:val="documenttype"/>
          <w:b w:val="0"/>
          <w:sz w:val="20"/>
          <w:szCs w:val="20"/>
        </w:rPr>
        <w:t xml:space="preserve">Merlevede </w:t>
      </w:r>
      <w:r w:rsidRPr="531E0F72" w:rsidR="48AB6249">
        <w:rPr>
          <w:rStyle w:val="documenttype"/>
          <w:b w:val="0"/>
          <w:sz w:val="20"/>
          <w:szCs w:val="20"/>
        </w:rPr>
        <w:t xml:space="preserve">(KLJ Eke), </w:t>
      </w:r>
      <w:r w:rsidRPr="531E0F72" w:rsidR="2FB86243">
        <w:rPr>
          <w:rStyle w:val="documenttype"/>
          <w:b w:val="0"/>
          <w:sz w:val="20"/>
          <w:szCs w:val="20"/>
        </w:rPr>
        <w:t xml:space="preserve">Ella Maes (Chiro DP), </w:t>
      </w:r>
      <w:r w:rsidRPr="531E0F72" w:rsidR="3F25C181">
        <w:rPr>
          <w:rStyle w:val="documenttype"/>
          <w:b w:val="0"/>
          <w:sz w:val="20"/>
          <w:szCs w:val="20"/>
        </w:rPr>
        <w:t>Kasper Roels (KSA + Jena), Jorren Almey</w:t>
      </w:r>
      <w:r w:rsidRPr="531E0F72" w:rsidR="27A743F8">
        <w:rPr>
          <w:rStyle w:val="documenttype"/>
          <w:b w:val="0"/>
          <w:sz w:val="20"/>
          <w:szCs w:val="20"/>
        </w:rPr>
        <w:t xml:space="preserve"> (KSA)</w:t>
      </w:r>
      <w:r w:rsidRPr="531E0F72" w:rsidR="2A1696C7">
        <w:rPr>
          <w:rStyle w:val="documenttype"/>
          <w:b w:val="0"/>
          <w:sz w:val="20"/>
          <w:szCs w:val="20"/>
        </w:rPr>
        <w:t>, Rune Reyné (SPPL)</w:t>
      </w:r>
    </w:p>
    <w:p w:rsidRPr="00C01BBE" w:rsidR="0032766B" w:rsidP="00276959" w:rsidRDefault="0032766B" w14:paraId="57B1F7A6" w14:textId="34287887">
      <w:pPr>
        <w:pStyle w:val="Date"/>
        <w:rPr>
          <w:rStyle w:val="documenttype"/>
          <w:b w:val="0"/>
          <w:sz w:val="20"/>
          <w:szCs w:val="20"/>
        </w:rPr>
      </w:pPr>
      <w:r w:rsidRPr="531E0F72">
        <w:rPr>
          <w:rStyle w:val="documenttype"/>
          <w:sz w:val="20"/>
          <w:szCs w:val="20"/>
        </w:rPr>
        <w:t>Verontschuldigd</w:t>
      </w:r>
      <w:r w:rsidRPr="531E0F72" w:rsidR="00FB0A25">
        <w:rPr>
          <w:rStyle w:val="documenttype"/>
          <w:sz w:val="20"/>
          <w:szCs w:val="20"/>
        </w:rPr>
        <w:t>:</w:t>
      </w:r>
      <w:r w:rsidRPr="531E0F72" w:rsidR="00C14224">
        <w:rPr>
          <w:rStyle w:val="documenttype"/>
          <w:sz w:val="20"/>
          <w:szCs w:val="20"/>
        </w:rPr>
        <w:t xml:space="preserve"> </w:t>
      </w:r>
      <w:r w:rsidRPr="531E0F72" w:rsidR="000500AF">
        <w:rPr>
          <w:rStyle w:val="documenttype"/>
          <w:b w:val="0"/>
          <w:sz w:val="20"/>
          <w:szCs w:val="20"/>
        </w:rPr>
        <w:t>Helena Cardon</w:t>
      </w:r>
      <w:r w:rsidRPr="531E0F72" w:rsidR="2910D1C3">
        <w:rPr>
          <w:rStyle w:val="documenttype"/>
          <w:b w:val="0"/>
          <w:sz w:val="20"/>
          <w:szCs w:val="20"/>
        </w:rPr>
        <w:t xml:space="preserve"> (SPPL Amigos)</w:t>
      </w:r>
      <w:r w:rsidRPr="531E0F72" w:rsidR="000500AF">
        <w:rPr>
          <w:rStyle w:val="documenttype"/>
          <w:b w:val="0"/>
          <w:sz w:val="20"/>
          <w:szCs w:val="20"/>
        </w:rPr>
        <w:t>, Fien Achtergaele</w:t>
      </w:r>
      <w:r w:rsidRPr="531E0F72" w:rsidR="1A411DF1">
        <w:rPr>
          <w:rStyle w:val="documenttype"/>
          <w:b w:val="0"/>
          <w:sz w:val="20"/>
          <w:szCs w:val="20"/>
        </w:rPr>
        <w:t xml:space="preserve"> (SPPL Amigos)</w:t>
      </w:r>
      <w:r w:rsidRPr="531E0F72" w:rsidR="000500AF">
        <w:rPr>
          <w:rStyle w:val="documenttype"/>
          <w:b w:val="0"/>
          <w:sz w:val="20"/>
          <w:szCs w:val="20"/>
        </w:rPr>
        <w:t>,</w:t>
      </w:r>
      <w:r w:rsidRPr="531E0F72" w:rsidR="3FF6B680">
        <w:rPr>
          <w:rStyle w:val="documenttype"/>
          <w:b w:val="0"/>
          <w:sz w:val="20"/>
          <w:szCs w:val="20"/>
        </w:rPr>
        <w:t xml:space="preserve">  </w:t>
      </w:r>
      <w:r w:rsidRPr="531E0F72" w:rsidR="3651785D">
        <w:rPr>
          <w:rStyle w:val="documenttype"/>
          <w:b w:val="0"/>
          <w:sz w:val="20"/>
          <w:szCs w:val="20"/>
        </w:rPr>
        <w:t>Oone Vandevelde</w:t>
      </w:r>
    </w:p>
    <w:p w:rsidRPr="00C01BBE" w:rsidR="0032766B" w:rsidP="00276959" w:rsidRDefault="0032766B" w14:paraId="617685ED" w14:textId="2E192B91">
      <w:pPr>
        <w:pStyle w:val="Date"/>
        <w:rPr>
          <w:rStyle w:val="documenttype"/>
          <w:sz w:val="20"/>
          <w:szCs w:val="20"/>
        </w:rPr>
      </w:pPr>
      <w:r w:rsidRPr="324FB756">
        <w:rPr>
          <w:rStyle w:val="documenttype"/>
          <w:sz w:val="20"/>
          <w:szCs w:val="20"/>
        </w:rPr>
        <w:t xml:space="preserve">Verslaggever: </w:t>
      </w:r>
      <w:r w:rsidRPr="324FB756">
        <w:rPr>
          <w:rStyle w:val="documenttype"/>
          <w:b w:val="0"/>
          <w:sz w:val="20"/>
          <w:szCs w:val="20"/>
        </w:rPr>
        <w:t>Lien Renaux (deskundige jeugd)</w:t>
      </w:r>
      <w:r w:rsidRPr="324FB756" w:rsidR="69A748EF">
        <w:rPr>
          <w:rStyle w:val="documenttype"/>
          <w:b w:val="0"/>
          <w:sz w:val="20"/>
          <w:szCs w:val="20"/>
        </w:rPr>
        <w:t>, Wendy Van Rijsselbergen (deskundige jeugd)</w:t>
      </w:r>
    </w:p>
    <w:p w:rsidRPr="00276959" w:rsidR="0032766B" w:rsidP="531E0F72" w:rsidRDefault="0032766B" w14:paraId="1AFCC126" w14:textId="5310ED67">
      <w:pPr>
        <w:pStyle w:val="Date"/>
        <w:rPr>
          <w:rStyle w:val="documenttype"/>
          <w:b w:val="0"/>
          <w:sz w:val="20"/>
          <w:szCs w:val="20"/>
        </w:rPr>
      </w:pPr>
    </w:p>
    <w:p w:rsidR="00671956" w:rsidP="00C655AC" w:rsidRDefault="004F4599" w14:paraId="7BA78F28" w14:textId="0573393A">
      <w:pPr>
        <w:pStyle w:val="Date"/>
        <w:sectPr w:rsidR="00671956" w:rsidSect="006B3BAC">
          <w:headerReference w:type="default" r:id="rId12"/>
          <w:footerReference w:type="default" r:id="rId13"/>
          <w:pgSz w:w="11906" w:h="16838" w:orient="portrait" w:code="9"/>
          <w:pgMar w:top="697" w:right="3119" w:bottom="1661" w:left="851" w:header="482" w:footer="476" w:gutter="0"/>
          <w:cols w:space="708"/>
          <w:docGrid w:linePitch="360"/>
        </w:sectPr>
      </w:pPr>
      <w:sdt>
        <w:sdtPr>
          <w:rPr>
            <w:b/>
          </w:rPr>
          <w:alias w:val="datum"/>
          <w:tag w:val="datum"/>
          <w:id w:val="-1643267320"/>
          <w:placeholder>
            <w:docPart w:val="12A60DF2104E43D59766E8605E56F432"/>
          </w:placeholder>
          <w:dataBinding w:xpath="/root[1]/datum[1]" w:storeItemID="{832A7DF8-53A1-4213-9FDC-AA3344D6638F}"/>
          <w:date w:fullDate="2025-03-12T00:00:00Z">
            <w:dateFormat w:val="dd/MM/yyyy"/>
            <w:lid w:val="nl-BE"/>
            <w:storeMappedDataAs w:val="dateTime"/>
            <w:calendar w:val="gregorian"/>
          </w:date>
        </w:sdtPr>
        <w:sdtEndPr>
          <w:rPr>
            <w:b w:val="0"/>
          </w:rPr>
        </w:sdtEndPr>
        <w:sdtContent>
          <w:r w:rsidR="00FB0A25">
            <w:t>12/03/2025</w:t>
          </w:r>
        </w:sdtContent>
      </w:sdt>
    </w:p>
    <w:p w:rsidRPr="00A43685" w:rsidR="00F871F9" w:rsidP="00884C7C" w:rsidRDefault="00A74431" w14:paraId="662BE2AC" w14:textId="76BF3D59">
      <w:pPr>
        <w:pBdr>
          <w:top w:val="single" w:color="auto" w:sz="4" w:space="1"/>
        </w:pBdr>
        <w:rPr>
          <w:rStyle w:val="Emphasis"/>
        </w:rPr>
      </w:pPr>
      <w:r>
        <w:br/>
      </w:r>
      <w:r w:rsidRPr="00A43685" w:rsidR="0032766B">
        <w:rPr>
          <w:rStyle w:val="Emphasis"/>
        </w:rPr>
        <w:t>Agenda</w:t>
      </w:r>
    </w:p>
    <w:p w:rsidRPr="00884C7C" w:rsidR="00884C7C" w:rsidP="00A74431" w:rsidRDefault="00884C7C" w14:paraId="2D9706AB" w14:textId="77777777">
      <w:pPr>
        <w:pStyle w:val="lijstnummer1"/>
        <w:spacing w:before="0"/>
        <w:rPr>
          <w:lang w:eastAsia="nl-BE"/>
        </w:rPr>
      </w:pPr>
      <w:r w:rsidRPr="00884C7C">
        <w:rPr>
          <w:lang w:eastAsia="nl-BE"/>
        </w:rPr>
        <w:t>Goedkeuring vorig verslag 12/03/2025</w:t>
      </w:r>
    </w:p>
    <w:p w:rsidRPr="00884C7C" w:rsidR="00884C7C" w:rsidP="00A74431" w:rsidRDefault="00884C7C" w14:paraId="15E794B5" w14:textId="77777777">
      <w:pPr>
        <w:pStyle w:val="lijstnummer1"/>
        <w:spacing w:before="0"/>
        <w:rPr>
          <w:lang w:eastAsia="nl-BE"/>
        </w:rPr>
      </w:pPr>
      <w:r w:rsidRPr="00884C7C">
        <w:rPr>
          <w:lang w:eastAsia="nl-BE"/>
        </w:rPr>
        <w:t>Financieel</w:t>
      </w:r>
    </w:p>
    <w:p w:rsidRPr="00884C7C" w:rsidR="00884C7C" w:rsidP="00A74431" w:rsidRDefault="00884C7C" w14:paraId="70409B46" w14:textId="77777777">
      <w:pPr>
        <w:pStyle w:val="lijstnummer1"/>
        <w:spacing w:before="0"/>
        <w:rPr>
          <w:lang w:eastAsia="nl-BE"/>
        </w:rPr>
      </w:pPr>
      <w:r w:rsidRPr="00884C7C">
        <w:rPr>
          <w:lang w:eastAsia="nl-BE"/>
        </w:rPr>
        <w:t>Nieuws Jeugddienst/CBS/jeugdverenigingen</w:t>
      </w:r>
    </w:p>
    <w:p w:rsidR="00091B42" w:rsidP="00A74431" w:rsidRDefault="00091B42" w14:paraId="15134241" w14:textId="17FB3A49">
      <w:pPr>
        <w:pStyle w:val="lijstnummer2"/>
        <w:spacing w:before="0"/>
        <w:rPr>
          <w:lang w:eastAsia="nl-BE"/>
        </w:rPr>
      </w:pPr>
      <w:r>
        <w:rPr>
          <w:lang w:eastAsia="nl-BE"/>
        </w:rPr>
        <w:t>Adviesraden - svz</w:t>
      </w:r>
    </w:p>
    <w:p w:rsidRPr="00884C7C" w:rsidR="00884C7C" w:rsidP="00A74431" w:rsidRDefault="00884C7C" w14:paraId="7991BD1E" w14:textId="6CEE828D">
      <w:pPr>
        <w:pStyle w:val="lijstnummer2"/>
        <w:spacing w:before="0"/>
        <w:rPr>
          <w:lang w:eastAsia="nl-BE"/>
        </w:rPr>
      </w:pPr>
      <w:r w:rsidRPr="00884C7C">
        <w:rPr>
          <w:lang w:eastAsia="nl-BE"/>
        </w:rPr>
        <w:t>Buitenspeeldag - bijdrage jeugdraad</w:t>
      </w:r>
    </w:p>
    <w:p w:rsidRPr="00884C7C" w:rsidR="00884C7C" w:rsidP="00A74431" w:rsidRDefault="00884C7C" w14:paraId="67112F4B" w14:textId="77777777">
      <w:pPr>
        <w:pStyle w:val="lijstnummer2"/>
        <w:spacing w:before="0"/>
        <w:rPr>
          <w:lang w:eastAsia="nl-BE"/>
        </w:rPr>
      </w:pPr>
      <w:r w:rsidRPr="00884C7C">
        <w:rPr>
          <w:lang w:eastAsia="nl-BE"/>
        </w:rPr>
        <w:t>Vrijetijdsbeurs – reminder</w:t>
      </w:r>
    </w:p>
    <w:p w:rsidRPr="00884C7C" w:rsidR="00884C7C" w:rsidP="00A74431" w:rsidRDefault="00884C7C" w14:paraId="195032C8" w14:textId="77777777">
      <w:pPr>
        <w:pStyle w:val="lijstnummer2"/>
        <w:spacing w:before="0"/>
        <w:rPr>
          <w:lang w:eastAsia="nl-BE"/>
        </w:rPr>
      </w:pPr>
      <w:r w:rsidRPr="00884C7C">
        <w:rPr>
          <w:lang w:eastAsia="nl-BE"/>
        </w:rPr>
        <w:t>Opening legale zone graffiti – bijdrage jeugdraad</w:t>
      </w:r>
    </w:p>
    <w:p w:rsidRPr="00884C7C" w:rsidR="00884C7C" w:rsidP="00A74431" w:rsidRDefault="00884C7C" w14:paraId="34B8D0AA" w14:textId="77777777">
      <w:pPr>
        <w:pStyle w:val="lijstnummer2"/>
        <w:spacing w:before="0"/>
        <w:rPr>
          <w:lang w:eastAsia="nl-BE"/>
        </w:rPr>
      </w:pPr>
      <w:r w:rsidRPr="00884C7C">
        <w:rPr>
          <w:lang w:eastAsia="nl-BE"/>
        </w:rPr>
        <w:t>Sport- en speelterrein Het Wijngaardeke - Uitnodiging officiële opening</w:t>
      </w:r>
    </w:p>
    <w:p w:rsidRPr="00884C7C" w:rsidR="00884C7C" w:rsidP="00A74431" w:rsidRDefault="00884C7C" w14:paraId="3129D177" w14:textId="77777777">
      <w:pPr>
        <w:pStyle w:val="lijstnummer1"/>
        <w:spacing w:before="0"/>
        <w:rPr>
          <w:lang w:eastAsia="nl-BE"/>
        </w:rPr>
      </w:pPr>
      <w:r w:rsidRPr="00884C7C">
        <w:rPr>
          <w:lang w:eastAsia="nl-BE"/>
        </w:rPr>
        <w:t>Regionale jeugdraad – terugkoppeling</w:t>
      </w:r>
    </w:p>
    <w:p w:rsidRPr="00884C7C" w:rsidR="00884C7C" w:rsidP="00A74431" w:rsidRDefault="00884C7C" w14:paraId="2C55958D" w14:textId="77777777">
      <w:pPr>
        <w:pStyle w:val="lijstnummer1"/>
        <w:spacing w:before="0"/>
        <w:rPr>
          <w:lang w:eastAsia="nl-BE"/>
        </w:rPr>
      </w:pPr>
      <w:r w:rsidRPr="00884C7C">
        <w:rPr>
          <w:lang w:eastAsia="nl-BE"/>
        </w:rPr>
        <w:t>Varia</w:t>
      </w:r>
    </w:p>
    <w:p w:rsidRPr="00884C7C" w:rsidR="00884C7C" w:rsidP="00A74431" w:rsidRDefault="00884C7C" w14:paraId="6A571B76" w14:textId="77777777">
      <w:pPr>
        <w:pStyle w:val="lijstnummer2"/>
        <w:spacing w:before="0"/>
        <w:rPr>
          <w:lang w:eastAsia="nl-BE"/>
        </w:rPr>
      </w:pPr>
      <w:r w:rsidRPr="00884C7C">
        <w:rPr>
          <w:lang w:eastAsia="nl-BE"/>
        </w:rPr>
        <w:t>WG MJP &amp; Bataljong</w:t>
      </w:r>
    </w:p>
    <w:p w:rsidR="00884C7C" w:rsidP="00A74431" w:rsidRDefault="00884C7C" w14:paraId="70109BC3" w14:textId="6295202E">
      <w:pPr>
        <w:pStyle w:val="lijstnummer2"/>
        <w:spacing w:before="0"/>
        <w:rPr>
          <w:lang w:eastAsia="nl-BE"/>
        </w:rPr>
      </w:pPr>
      <w:r w:rsidRPr="00884C7C">
        <w:rPr>
          <w:lang w:eastAsia="nl-BE"/>
        </w:rPr>
        <w:t>Volgende vergadering jeugdraad</w:t>
      </w:r>
    </w:p>
    <w:p w:rsidRPr="00A74431" w:rsidR="00A74431" w:rsidP="00A74431" w:rsidRDefault="00A74431" w14:paraId="68CF60BE" w14:textId="77777777">
      <w:pPr>
        <w:pStyle w:val="lijstnummer2"/>
        <w:numPr>
          <w:ilvl w:val="0"/>
          <w:numId w:val="0"/>
        </w:numPr>
        <w:pBdr>
          <w:bottom w:val="single" w:color="auto" w:sz="4" w:space="1"/>
        </w:pBdr>
        <w:spacing w:before="0"/>
        <w:rPr>
          <w:lang w:eastAsia="nl-BE"/>
        </w:rPr>
      </w:pPr>
    </w:p>
    <w:p w:rsidR="00FB0A25" w:rsidP="531E0F72" w:rsidRDefault="00FB0A25" w14:paraId="71EC91A8" w14:textId="5B22705C">
      <w:pPr>
        <w:pStyle w:val="Subtitle"/>
      </w:pPr>
      <w:r>
        <w:t xml:space="preserve">Goedkeuring vorig verslag NDP </w:t>
      </w:r>
      <w:r w:rsidR="033D9E92">
        <w:t>12</w:t>
      </w:r>
      <w:r>
        <w:t>-0</w:t>
      </w:r>
      <w:r w:rsidR="5B7C5FC3">
        <w:t>3</w:t>
      </w:r>
      <w:r>
        <w:t>-2025</w:t>
      </w:r>
    </w:p>
    <w:p w:rsidR="00FB0A25" w:rsidP="00FB0A25" w:rsidRDefault="00FB0A25" w14:paraId="6D095390" w14:textId="24FE09BF">
      <w:r>
        <w:t xml:space="preserve">Het verslag van vorige vergadering wordt goedgekeurd. </w:t>
      </w:r>
      <w:r w:rsidR="00EB0EF6">
        <w:br/>
      </w:r>
    </w:p>
    <w:p w:rsidR="00231430" w:rsidP="00AC55CA" w:rsidRDefault="00290013" w14:paraId="28499193" w14:textId="1CB967EB">
      <w:pPr>
        <w:pStyle w:val="Subtitle"/>
        <w:numPr>
          <w:ilvl w:val="0"/>
          <w:numId w:val="25"/>
        </w:numPr>
      </w:pPr>
      <w:r>
        <w:t>Financieel</w:t>
      </w:r>
    </w:p>
    <w:p w:rsidR="00231430" w:rsidP="00AC55CA" w:rsidRDefault="0142E985" w14:paraId="7A6B0462" w14:textId="68DABBCD">
      <w:r>
        <w:t xml:space="preserve">Stand van de rekening JR De Pinte: </w:t>
      </w:r>
      <w:r w:rsidR="00FB0A25">
        <w:t xml:space="preserve">€ </w:t>
      </w:r>
      <w:r>
        <w:t>5</w:t>
      </w:r>
      <w:r w:rsidR="6E26C6B1">
        <w:t>851,37</w:t>
      </w:r>
    </w:p>
    <w:p w:rsidRPr="00FB0A25" w:rsidR="00FB0A25" w:rsidP="00FB0A25" w:rsidRDefault="0142E985" w14:paraId="1E119EC6" w14:textId="40C89E62">
      <w:pPr>
        <w:rPr>
          <w:rFonts w:ascii="Arial" w:hAnsi="Arial" w:cs="Arial"/>
        </w:rPr>
      </w:pPr>
      <w:r>
        <w:t xml:space="preserve">Stand van de rekening JR </w:t>
      </w:r>
      <w:r w:rsidRPr="00FB0A25" w:rsidR="00FB0A25">
        <w:rPr>
          <w:rFonts w:ascii="Arial" w:hAnsi="Arial" w:cs="Arial"/>
        </w:rPr>
        <w:t>Nazareth: € 7501,52</w:t>
      </w:r>
      <w:r w:rsidR="00EB0EF6">
        <w:rPr>
          <w:rFonts w:ascii="Arial" w:hAnsi="Arial" w:cs="Arial"/>
        </w:rPr>
        <w:br/>
      </w:r>
    </w:p>
    <w:p w:rsidR="007655C2" w:rsidP="007655C2" w:rsidRDefault="008A16E2" w14:paraId="3FB8B541" w14:textId="2618FBDB">
      <w:pPr>
        <w:pStyle w:val="Subtitle"/>
        <w:numPr>
          <w:ilvl w:val="0"/>
          <w:numId w:val="25"/>
        </w:numPr>
      </w:pPr>
      <w:r>
        <w:t>Nieuws jeugddienst / CBS / jeugdverenigingen</w:t>
      </w:r>
    </w:p>
    <w:p w:rsidRPr="007655C2" w:rsidR="007655C2" w:rsidP="007655C2" w:rsidRDefault="007655C2" w14:paraId="5D38C3D1" w14:textId="2A9E3F00">
      <w:pPr>
        <w:pStyle w:val="Subtitle"/>
        <w:numPr>
          <w:ilvl w:val="1"/>
          <w:numId w:val="25"/>
        </w:numPr>
        <w:rPr>
          <w:b w:val="0"/>
          <w:bCs w:val="0"/>
          <w:sz w:val="20"/>
          <w:szCs w:val="20"/>
        </w:rPr>
      </w:pPr>
      <w:r w:rsidRPr="007655C2">
        <w:rPr>
          <w:b w:val="0"/>
          <w:bCs w:val="0"/>
          <w:sz w:val="20"/>
          <w:szCs w:val="20"/>
        </w:rPr>
        <w:t>Jeugddienst</w:t>
      </w:r>
    </w:p>
    <w:p w:rsidR="00091B42" w:rsidP="00091B42" w:rsidRDefault="00091B42" w14:paraId="0A5B3A4F" w14:textId="5991ABDF">
      <w:pPr>
        <w:pStyle w:val="lijstnummer2"/>
        <w:numPr>
          <w:ilvl w:val="1"/>
          <w:numId w:val="31"/>
        </w:numPr>
        <w:rPr>
          <w:color w:val="56398E" w:themeColor="text2"/>
        </w:rPr>
      </w:pPr>
      <w:r w:rsidRPr="00091B42">
        <w:rPr>
          <w:color w:val="56398E" w:themeColor="text2"/>
        </w:rPr>
        <w:t xml:space="preserve">Adviesraden </w:t>
      </w:r>
      <w:r w:rsidR="007655C2">
        <w:rPr>
          <w:color w:val="56398E" w:themeColor="text2"/>
        </w:rPr>
        <w:t>–</w:t>
      </w:r>
      <w:r w:rsidRPr="00091B42">
        <w:rPr>
          <w:color w:val="56398E" w:themeColor="text2"/>
        </w:rPr>
        <w:t xml:space="preserve"> svz</w:t>
      </w:r>
    </w:p>
    <w:p w:rsidR="00607DB6" w:rsidP="002F1035" w:rsidRDefault="005A665E" w14:paraId="0ADFCCCE" w14:textId="4C6EFFAC">
      <w:pPr>
        <w:pStyle w:val="lijstnummer1"/>
        <w:numPr>
          <w:ilvl w:val="0"/>
          <w:numId w:val="0"/>
        </w:numPr>
        <w:spacing w:before="0" w:line="257" w:lineRule="auto"/>
        <w:rPr>
          <w:rFonts w:asciiTheme="majorHAnsi" w:hAnsiTheme="majorHAnsi" w:eastAsiaTheme="majorEastAsia" w:cstheme="majorBidi"/>
          <w:lang w:val="nl"/>
        </w:rPr>
      </w:pPr>
      <w:r>
        <w:rPr>
          <w:rFonts w:asciiTheme="majorHAnsi" w:hAnsiTheme="majorHAnsi" w:eastAsiaTheme="majorEastAsia" w:cstheme="majorBidi"/>
          <w:lang w:val="nl"/>
        </w:rPr>
        <w:t>Opmerking</w:t>
      </w:r>
      <w:r w:rsidR="00607DB6">
        <w:rPr>
          <w:rFonts w:asciiTheme="majorHAnsi" w:hAnsiTheme="majorHAnsi" w:eastAsiaTheme="majorEastAsia" w:cstheme="majorBidi"/>
          <w:lang w:val="nl"/>
        </w:rPr>
        <w:t xml:space="preserve"> vorige jeugdraad</w:t>
      </w:r>
      <w:r>
        <w:rPr>
          <w:rFonts w:asciiTheme="majorHAnsi" w:hAnsiTheme="majorHAnsi" w:eastAsiaTheme="majorEastAsia" w:cstheme="majorBidi"/>
          <w:lang w:val="nl"/>
        </w:rPr>
        <w:t xml:space="preserve">: </w:t>
      </w:r>
      <w:r w:rsidR="00607DB6">
        <w:rPr>
          <w:rFonts w:asciiTheme="majorHAnsi" w:hAnsiTheme="majorHAnsi" w:eastAsiaTheme="majorEastAsia" w:cstheme="majorBidi"/>
          <w:lang w:val="nl"/>
        </w:rPr>
        <w:t>de meeste</w:t>
      </w:r>
      <w:r w:rsidR="00524674">
        <w:rPr>
          <w:rFonts w:asciiTheme="majorHAnsi" w:hAnsiTheme="majorHAnsi" w:eastAsiaTheme="majorEastAsia" w:cstheme="majorBidi"/>
          <w:lang w:val="nl"/>
        </w:rPr>
        <w:t xml:space="preserve"> </w:t>
      </w:r>
      <w:r w:rsidR="00607DB6">
        <w:rPr>
          <w:rFonts w:asciiTheme="majorHAnsi" w:hAnsiTheme="majorHAnsi" w:eastAsiaTheme="majorEastAsia" w:cstheme="majorBidi"/>
          <w:lang w:val="nl"/>
        </w:rPr>
        <w:t xml:space="preserve">afgevaardigden voor de jeugdraad worden aangeduid eind augustus. </w:t>
      </w:r>
    </w:p>
    <w:p w:rsidR="00524674" w:rsidP="002F1035" w:rsidRDefault="00524674" w14:paraId="7831C7D2" w14:textId="77777777">
      <w:pPr>
        <w:pStyle w:val="lijstnummer1"/>
        <w:numPr>
          <w:ilvl w:val="0"/>
          <w:numId w:val="0"/>
        </w:numPr>
        <w:spacing w:before="0" w:line="257" w:lineRule="auto"/>
        <w:rPr>
          <w:rFonts w:asciiTheme="majorHAnsi" w:hAnsiTheme="majorHAnsi" w:eastAsiaTheme="majorEastAsia" w:cstheme="majorBidi"/>
          <w:lang w:val="nl"/>
        </w:rPr>
      </w:pPr>
    </w:p>
    <w:p w:rsidR="00CC11F1" w:rsidP="002F1035" w:rsidRDefault="00607DB6" w14:paraId="5A735E9A" w14:textId="7C0C1FED">
      <w:pPr>
        <w:pStyle w:val="lijstnummer1"/>
        <w:numPr>
          <w:ilvl w:val="0"/>
          <w:numId w:val="0"/>
        </w:numPr>
        <w:spacing w:before="0" w:line="257" w:lineRule="auto"/>
        <w:rPr>
          <w:rFonts w:asciiTheme="majorHAnsi" w:hAnsiTheme="majorHAnsi" w:eastAsiaTheme="majorEastAsia" w:cstheme="majorBidi"/>
          <w:lang w:val="nl"/>
        </w:rPr>
      </w:pPr>
      <w:r>
        <w:rPr>
          <w:rFonts w:asciiTheme="majorHAnsi" w:hAnsiTheme="majorHAnsi" w:eastAsiaTheme="majorEastAsia" w:cstheme="majorBidi"/>
          <w:lang w:val="nl"/>
        </w:rPr>
        <w:t>Feedback</w:t>
      </w:r>
      <w:r w:rsidR="00CC11F1">
        <w:rPr>
          <w:rFonts w:asciiTheme="majorHAnsi" w:hAnsiTheme="majorHAnsi" w:eastAsiaTheme="majorEastAsia" w:cstheme="majorBidi"/>
          <w:lang w:val="nl"/>
        </w:rPr>
        <w:t xml:space="preserve"> organisatieontwikkeling</w:t>
      </w:r>
      <w:r w:rsidR="00524674">
        <w:rPr>
          <w:rFonts w:asciiTheme="majorHAnsi" w:hAnsiTheme="majorHAnsi" w:eastAsiaTheme="majorEastAsia" w:cstheme="majorBidi"/>
          <w:lang w:val="nl"/>
        </w:rPr>
        <w:t>:</w:t>
      </w:r>
    </w:p>
    <w:p w:rsidR="009A3DFE" w:rsidP="00BE3358" w:rsidRDefault="00607DB6" w14:paraId="6DF16EC3" w14:textId="03F16802">
      <w:pPr>
        <w:pStyle w:val="lijstnummer1"/>
        <w:numPr>
          <w:ilvl w:val="0"/>
          <w:numId w:val="34"/>
        </w:numPr>
        <w:spacing w:before="0" w:line="257" w:lineRule="auto"/>
        <w:rPr>
          <w:rFonts w:asciiTheme="majorHAnsi" w:hAnsiTheme="majorHAnsi" w:eastAsiaTheme="majorEastAsia" w:cstheme="majorBidi"/>
          <w:lang w:val="nl"/>
        </w:rPr>
      </w:pPr>
      <w:r>
        <w:rPr>
          <w:rFonts w:asciiTheme="majorHAnsi" w:hAnsiTheme="majorHAnsi" w:eastAsiaTheme="majorEastAsia" w:cstheme="majorBidi"/>
          <w:lang w:val="nl"/>
        </w:rPr>
        <w:t>Graag kandidatuur indienen ten laatste op 22 april</w:t>
      </w:r>
      <w:r w:rsidR="003C6C54">
        <w:rPr>
          <w:rFonts w:asciiTheme="majorHAnsi" w:hAnsiTheme="majorHAnsi" w:eastAsiaTheme="majorEastAsia" w:cstheme="majorBidi"/>
          <w:lang w:val="nl"/>
        </w:rPr>
        <w:t xml:space="preserve"> (met een beetje de redenering erachter dat de huidige leden die reeds het mandaat krijgen voor werkjaar 2024-2025 dus zullen indienen)</w:t>
      </w:r>
      <w:r>
        <w:rPr>
          <w:rFonts w:asciiTheme="majorHAnsi" w:hAnsiTheme="majorHAnsi" w:eastAsiaTheme="majorEastAsia" w:cstheme="majorBidi"/>
          <w:lang w:val="nl"/>
        </w:rPr>
        <w:t>.</w:t>
      </w:r>
    </w:p>
    <w:p w:rsidR="00E97FD0" w:rsidP="00BE3358" w:rsidRDefault="009A3DFE" w14:paraId="6266F55F" w14:textId="44226CC1">
      <w:pPr>
        <w:pStyle w:val="lijstnummer1"/>
        <w:numPr>
          <w:ilvl w:val="0"/>
          <w:numId w:val="34"/>
        </w:numPr>
        <w:spacing w:before="0" w:line="257" w:lineRule="auto"/>
        <w:rPr>
          <w:rFonts w:asciiTheme="majorHAnsi" w:hAnsiTheme="majorHAnsi" w:eastAsiaTheme="majorEastAsia" w:cstheme="majorBidi"/>
          <w:lang w:val="nl"/>
        </w:rPr>
      </w:pPr>
      <w:r>
        <w:rPr>
          <w:rFonts w:asciiTheme="majorHAnsi" w:hAnsiTheme="majorHAnsi" w:eastAsiaTheme="majorEastAsia" w:cstheme="majorBidi"/>
          <w:lang w:val="nl"/>
        </w:rPr>
        <w:t xml:space="preserve">Wie zeker is en niet meer wil verlengen, kan dan kiezen om alvast geen kandidatuur meer in te dienen. </w:t>
      </w:r>
    </w:p>
    <w:p w:rsidR="004D5C25" w:rsidP="004D5C25" w:rsidRDefault="00E97FD0" w14:paraId="35AF136F" w14:textId="77777777">
      <w:pPr>
        <w:pStyle w:val="lijstnummer1"/>
        <w:numPr>
          <w:ilvl w:val="0"/>
          <w:numId w:val="34"/>
        </w:numPr>
        <w:spacing w:before="0" w:line="257" w:lineRule="auto"/>
        <w:rPr>
          <w:rFonts w:asciiTheme="majorHAnsi" w:hAnsiTheme="majorHAnsi" w:eastAsiaTheme="majorEastAsia" w:cstheme="majorBidi"/>
          <w:lang w:val="nl"/>
        </w:rPr>
      </w:pPr>
      <w:r>
        <w:rPr>
          <w:rFonts w:asciiTheme="majorHAnsi" w:hAnsiTheme="majorHAnsi" w:eastAsiaTheme="majorEastAsia" w:cstheme="majorBidi"/>
          <w:lang w:val="nl"/>
        </w:rPr>
        <w:t xml:space="preserve">We moeten wettelijk samengesteld zijn op 31/6 als nieuwe raad. </w:t>
      </w:r>
    </w:p>
    <w:p w:rsidR="001725CC" w:rsidP="00896C5C" w:rsidRDefault="00E97FD0" w14:paraId="4F0624AF" w14:textId="0DBE5761">
      <w:pPr>
        <w:pStyle w:val="lijstnummer1"/>
        <w:numPr>
          <w:ilvl w:val="0"/>
          <w:numId w:val="34"/>
        </w:numPr>
        <w:spacing w:before="0" w:line="257" w:lineRule="auto"/>
        <w:rPr>
          <w:rFonts w:asciiTheme="majorHAnsi" w:hAnsiTheme="majorHAnsi" w:eastAsiaTheme="majorEastAsia" w:cstheme="majorBidi"/>
          <w:lang w:val="nl"/>
        </w:rPr>
      </w:pPr>
      <w:r w:rsidRPr="004D5C25">
        <w:rPr>
          <w:rFonts w:asciiTheme="majorHAnsi" w:hAnsiTheme="majorHAnsi" w:eastAsiaTheme="majorEastAsia" w:cstheme="majorBidi"/>
          <w:lang w:val="nl"/>
        </w:rPr>
        <w:t>In september volgt</w:t>
      </w:r>
      <w:r w:rsidRPr="004D5C25" w:rsidR="00964DD5">
        <w:rPr>
          <w:rFonts w:asciiTheme="majorHAnsi" w:hAnsiTheme="majorHAnsi" w:eastAsiaTheme="majorEastAsia" w:cstheme="majorBidi"/>
          <w:lang w:val="nl"/>
        </w:rPr>
        <w:t xml:space="preserve"> goedkeuring van</w:t>
      </w:r>
      <w:r w:rsidRPr="004D5C25">
        <w:rPr>
          <w:rFonts w:asciiTheme="majorHAnsi" w:hAnsiTheme="majorHAnsi" w:eastAsiaTheme="majorEastAsia" w:cstheme="majorBidi"/>
          <w:lang w:val="nl"/>
        </w:rPr>
        <w:t xml:space="preserve"> de nieuwe samenstelling voor </w:t>
      </w:r>
      <w:r w:rsidRPr="004D5C25" w:rsidR="00964DD5">
        <w:rPr>
          <w:rFonts w:asciiTheme="majorHAnsi" w:hAnsiTheme="majorHAnsi" w:eastAsiaTheme="majorEastAsia" w:cstheme="majorBidi"/>
          <w:lang w:val="nl"/>
        </w:rPr>
        <w:t xml:space="preserve">werkjaar 2025-2026. </w:t>
      </w:r>
    </w:p>
    <w:p w:rsidR="00754C29" w:rsidP="00754C29" w:rsidRDefault="00754C29" w14:paraId="7DCAFCEC" w14:textId="77777777">
      <w:pPr>
        <w:pStyle w:val="lijstnummer1"/>
        <w:numPr>
          <w:ilvl w:val="0"/>
          <w:numId w:val="0"/>
        </w:numPr>
        <w:spacing w:before="0" w:line="257" w:lineRule="auto"/>
        <w:ind w:left="312" w:hanging="312"/>
        <w:rPr>
          <w:rFonts w:asciiTheme="majorHAnsi" w:hAnsiTheme="majorHAnsi" w:eastAsiaTheme="majorEastAsia" w:cstheme="majorBidi"/>
          <w:lang w:val="nl"/>
        </w:rPr>
      </w:pPr>
    </w:p>
    <w:p w:rsidR="00754C29" w:rsidP="00754C29" w:rsidRDefault="00754C29" w14:paraId="4ADA7D51" w14:textId="6E0F8E3B">
      <w:pPr>
        <w:pStyle w:val="lijstnummer1"/>
        <w:numPr>
          <w:ilvl w:val="0"/>
          <w:numId w:val="0"/>
        </w:numPr>
        <w:spacing w:before="0" w:line="257" w:lineRule="auto"/>
        <w:ind w:left="312" w:hanging="312"/>
        <w:rPr>
          <w:rFonts w:asciiTheme="majorHAnsi" w:hAnsiTheme="majorHAnsi" w:eastAsiaTheme="majorEastAsia" w:cstheme="majorBidi"/>
          <w:lang w:val="nl"/>
        </w:rPr>
      </w:pPr>
      <w:r w:rsidRPr="00754C29">
        <w:rPr>
          <w:rFonts w:asciiTheme="majorHAnsi" w:hAnsiTheme="majorHAnsi" w:eastAsiaTheme="majorEastAsia" w:cstheme="majorBidi"/>
          <w:b/>
          <w:bCs/>
          <w:lang w:val="nl"/>
        </w:rPr>
        <w:t>Inschrijflink</w:t>
      </w:r>
      <w:r>
        <w:rPr>
          <w:rFonts w:asciiTheme="majorHAnsi" w:hAnsiTheme="majorHAnsi" w:eastAsiaTheme="majorEastAsia" w:cstheme="majorBidi"/>
          <w:lang w:val="nl"/>
        </w:rPr>
        <w:t xml:space="preserve">: </w:t>
      </w:r>
      <w:hyperlink w:history="1" r:id="rId14">
        <w:r w:rsidRPr="00AF53D3">
          <w:rPr>
            <w:rStyle w:val="Hyperlink"/>
            <w:rFonts w:asciiTheme="majorHAnsi" w:hAnsiTheme="majorHAnsi" w:eastAsiaTheme="majorEastAsia" w:cstheme="majorBidi"/>
            <w:lang w:val="nl"/>
          </w:rPr>
          <w:t>https://www.nazarethdepinte.be/nieuws/word-lid-van-een-adviesraad</w:t>
        </w:r>
      </w:hyperlink>
      <w:r>
        <w:rPr>
          <w:rFonts w:asciiTheme="majorHAnsi" w:hAnsiTheme="majorHAnsi" w:eastAsiaTheme="majorEastAsia" w:cstheme="majorBidi"/>
          <w:lang w:val="nl"/>
        </w:rPr>
        <w:t xml:space="preserve"> </w:t>
      </w:r>
    </w:p>
    <w:p w:rsidR="00896C5C" w:rsidP="00896C5C" w:rsidRDefault="00896C5C" w14:paraId="3AD89FAD" w14:textId="77777777">
      <w:pPr>
        <w:pStyle w:val="lijstnummer1"/>
        <w:numPr>
          <w:ilvl w:val="0"/>
          <w:numId w:val="0"/>
        </w:numPr>
        <w:spacing w:before="0" w:line="257" w:lineRule="auto"/>
        <w:ind w:left="312" w:hanging="312"/>
        <w:rPr>
          <w:rFonts w:asciiTheme="majorHAnsi" w:hAnsiTheme="majorHAnsi" w:eastAsiaTheme="majorEastAsia" w:cstheme="majorBidi"/>
          <w:lang w:val="nl"/>
        </w:rPr>
      </w:pPr>
    </w:p>
    <w:p w:rsidR="00896C5C" w:rsidP="00896C5C" w:rsidRDefault="00896C5C" w14:paraId="7B19221E" w14:textId="424AE11F">
      <w:pPr>
        <w:pStyle w:val="lijstnummer1"/>
        <w:numPr>
          <w:ilvl w:val="0"/>
          <w:numId w:val="0"/>
        </w:numPr>
        <w:spacing w:before="0" w:line="257" w:lineRule="auto"/>
        <w:ind w:left="312" w:hanging="312"/>
        <w:rPr>
          <w:rFonts w:asciiTheme="majorHAnsi" w:hAnsiTheme="majorHAnsi" w:eastAsiaTheme="majorEastAsia" w:cstheme="majorBidi"/>
          <w:lang w:val="nl"/>
        </w:rPr>
      </w:pPr>
      <w:r>
        <w:rPr>
          <w:rFonts w:asciiTheme="majorHAnsi" w:hAnsiTheme="majorHAnsi" w:eastAsiaTheme="majorEastAsia" w:cstheme="majorBidi"/>
          <w:lang w:val="nl"/>
        </w:rPr>
        <w:t>Feedback uit de CR</w:t>
      </w:r>
      <w:r w:rsidR="00C14A18">
        <w:rPr>
          <w:rFonts w:asciiTheme="majorHAnsi" w:hAnsiTheme="majorHAnsi" w:eastAsiaTheme="majorEastAsia" w:cstheme="majorBidi"/>
          <w:lang w:val="nl"/>
        </w:rPr>
        <w:t xml:space="preserve"> &amp; SR</w:t>
      </w:r>
      <w:r>
        <w:rPr>
          <w:rFonts w:asciiTheme="majorHAnsi" w:hAnsiTheme="majorHAnsi" w:eastAsiaTheme="majorEastAsia" w:cstheme="majorBidi"/>
          <w:lang w:val="nl"/>
        </w:rPr>
        <w:t>:</w:t>
      </w:r>
    </w:p>
    <w:p w:rsidRPr="007A022E" w:rsidR="00896C5C" w:rsidP="00895119" w:rsidRDefault="00F163F8" w14:paraId="3E8F4B11" w14:textId="659A029A">
      <w:pPr>
        <w:pStyle w:val="lijstnummer1"/>
        <w:numPr>
          <w:ilvl w:val="0"/>
          <w:numId w:val="0"/>
        </w:numPr>
        <w:spacing w:before="0" w:line="257" w:lineRule="auto"/>
        <w:rPr>
          <w:color w:val="56398E" w:themeColor="text2"/>
        </w:rPr>
      </w:pPr>
      <w:r>
        <w:rPr>
          <w:rFonts w:asciiTheme="majorHAnsi" w:hAnsiTheme="majorHAnsi" w:eastAsiaTheme="majorEastAsia" w:cstheme="majorBidi"/>
          <w:lang w:val="nl"/>
        </w:rPr>
        <w:t xml:space="preserve">In de CR en SR is </w:t>
      </w:r>
      <w:r w:rsidR="009659DB">
        <w:rPr>
          <w:rFonts w:asciiTheme="majorHAnsi" w:hAnsiTheme="majorHAnsi" w:eastAsiaTheme="majorEastAsia" w:cstheme="majorBidi"/>
          <w:lang w:val="nl"/>
        </w:rPr>
        <w:t xml:space="preserve">meegeven </w:t>
      </w:r>
      <w:r w:rsidRPr="324FB756" w:rsidR="00B701F3">
        <w:rPr>
          <w:rFonts w:asciiTheme="majorHAnsi" w:hAnsiTheme="majorHAnsi" w:eastAsiaTheme="majorEastAsia" w:cstheme="majorBidi"/>
          <w:lang w:val="nl"/>
        </w:rPr>
        <w:t>dat het de bedoeling is dat elke raad een basisbedrag van €500 zal krijgen. Voor extra</w:t>
      </w:r>
      <w:r w:rsidRPr="324FB756" w:rsidR="00C654BC">
        <w:rPr>
          <w:rFonts w:asciiTheme="majorHAnsi" w:hAnsiTheme="majorHAnsi" w:eastAsiaTheme="majorEastAsia" w:cstheme="majorBidi"/>
          <w:lang w:val="nl"/>
        </w:rPr>
        <w:t xml:space="preserve"> budget kunnen ze een vraag richten aan het College. De overige middelen van de activiteiten van de raad worden voorzien onder het gemeentelijk budget. </w:t>
      </w:r>
      <w:r w:rsidRPr="324FB756" w:rsidR="0020687C">
        <w:rPr>
          <w:rFonts w:asciiTheme="majorHAnsi" w:hAnsiTheme="majorHAnsi" w:eastAsiaTheme="majorEastAsia" w:cstheme="majorBidi"/>
          <w:lang w:val="nl"/>
        </w:rPr>
        <w:t xml:space="preserve">Zowel de cultuurraad en de sportraad </w:t>
      </w:r>
      <w:r w:rsidRPr="324FB756" w:rsidR="00C14A18">
        <w:rPr>
          <w:rFonts w:asciiTheme="majorHAnsi" w:hAnsiTheme="majorHAnsi" w:eastAsiaTheme="majorEastAsia" w:cstheme="majorBidi"/>
          <w:lang w:val="nl"/>
        </w:rPr>
        <w:t xml:space="preserve">lieten weten dat op die manier de autonomie van alle raden wordt weggenomen. </w:t>
      </w:r>
    </w:p>
    <w:p w:rsidRPr="00CF5103" w:rsidR="00896C5C" w:rsidP="324FB756" w:rsidRDefault="009659DB" w14:paraId="00DE8289" w14:textId="63151FB7">
      <w:pPr>
        <w:pStyle w:val="lijstnummer1"/>
        <w:numPr>
          <w:ilvl w:val="0"/>
          <w:numId w:val="0"/>
        </w:numPr>
        <w:spacing w:before="0" w:line="257" w:lineRule="auto"/>
        <w:rPr>
          <w:rFonts w:asciiTheme="majorHAnsi" w:hAnsiTheme="majorHAnsi" w:eastAsiaTheme="majorEastAsia" w:cstheme="majorBidi"/>
          <w:b/>
          <w:bCs/>
          <w:lang w:val="nl"/>
        </w:rPr>
      </w:pPr>
      <w:r w:rsidRPr="00CF5103">
        <w:rPr>
          <w:rFonts w:asciiTheme="majorHAnsi" w:hAnsiTheme="majorHAnsi" w:eastAsiaTheme="majorEastAsia" w:cstheme="majorBidi"/>
          <w:b/>
          <w:bCs/>
          <w:lang w:val="nl"/>
        </w:rPr>
        <w:br/>
      </w:r>
      <w:r w:rsidRPr="00CF5103">
        <w:rPr>
          <w:rFonts w:asciiTheme="majorHAnsi" w:hAnsiTheme="majorHAnsi" w:eastAsiaTheme="majorEastAsia" w:cstheme="majorBidi"/>
          <w:b/>
          <w:bCs/>
          <w:lang w:val="nl"/>
        </w:rPr>
        <w:tab/>
      </w:r>
      <w:r w:rsidRPr="00CF5103">
        <w:rPr>
          <w:rFonts w:asciiTheme="majorHAnsi" w:hAnsiTheme="majorHAnsi" w:eastAsiaTheme="majorEastAsia" w:cstheme="majorBidi"/>
          <w:b/>
          <w:bCs/>
          <w:lang w:val="nl"/>
        </w:rPr>
        <w:t>Be</w:t>
      </w:r>
      <w:r w:rsidRPr="00CF5103" w:rsidR="00514242">
        <w:rPr>
          <w:rFonts w:asciiTheme="majorHAnsi" w:hAnsiTheme="majorHAnsi" w:eastAsiaTheme="majorEastAsia" w:cstheme="majorBidi"/>
          <w:b/>
          <w:bCs/>
          <w:lang w:val="nl"/>
        </w:rPr>
        <w:t>denkingen jeugdraad:</w:t>
      </w:r>
    </w:p>
    <w:p w:rsidRPr="00091B42" w:rsidR="00896C5C" w:rsidP="009659DB" w:rsidRDefault="00CF5103" w14:paraId="1620448C" w14:textId="299833DE">
      <w:pPr>
        <w:pStyle w:val="lijstnummer1"/>
        <w:numPr>
          <w:ilvl w:val="0"/>
          <w:numId w:val="34"/>
        </w:numPr>
        <w:spacing w:before="0" w:line="257" w:lineRule="auto"/>
        <w:rPr>
          <w:rFonts w:asciiTheme="majorHAnsi" w:hAnsiTheme="majorHAnsi" w:eastAsiaTheme="majorEastAsia" w:cstheme="majorBidi"/>
          <w:lang w:val="nl"/>
        </w:rPr>
      </w:pPr>
      <w:r>
        <w:rPr>
          <w:rFonts w:asciiTheme="majorHAnsi" w:hAnsiTheme="majorHAnsi" w:eastAsiaTheme="majorEastAsia" w:cstheme="majorBidi"/>
          <w:lang w:val="nl"/>
        </w:rPr>
        <w:t>Dit lijkt op een b</w:t>
      </w:r>
      <w:r w:rsidRPr="324FB756" w:rsidR="07A7CB20">
        <w:rPr>
          <w:rFonts w:asciiTheme="majorHAnsi" w:hAnsiTheme="majorHAnsi" w:eastAsiaTheme="majorEastAsia" w:cstheme="majorBidi"/>
          <w:lang w:val="nl"/>
        </w:rPr>
        <w:t>oekhoudkundige situatie van de gemeente</w:t>
      </w:r>
      <w:r>
        <w:rPr>
          <w:rFonts w:asciiTheme="majorHAnsi" w:hAnsiTheme="majorHAnsi" w:eastAsiaTheme="majorEastAsia" w:cstheme="majorBidi"/>
          <w:lang w:val="nl"/>
        </w:rPr>
        <w:t xml:space="preserve"> tov de raden</w:t>
      </w:r>
    </w:p>
    <w:p w:rsidR="00ED5CF3" w:rsidP="00ED5CF3" w:rsidRDefault="07A7CB20" w14:paraId="017A7594" w14:textId="3340B6F3">
      <w:pPr>
        <w:pStyle w:val="lijstnummer1"/>
        <w:numPr>
          <w:ilvl w:val="0"/>
          <w:numId w:val="34"/>
        </w:numPr>
        <w:spacing w:before="0" w:line="257" w:lineRule="auto"/>
        <w:rPr>
          <w:rFonts w:asciiTheme="majorHAnsi" w:hAnsiTheme="majorHAnsi" w:eastAsiaTheme="majorEastAsia" w:cstheme="majorBidi"/>
          <w:lang w:val="nl"/>
        </w:rPr>
      </w:pPr>
      <w:r w:rsidRPr="324FB756">
        <w:rPr>
          <w:rFonts w:asciiTheme="majorHAnsi" w:hAnsiTheme="majorHAnsi" w:eastAsiaTheme="majorEastAsia" w:cstheme="majorBidi"/>
          <w:lang w:val="nl"/>
        </w:rPr>
        <w:t xml:space="preserve">Speelstraat en dag van de jeugdbeweging </w:t>
      </w:r>
      <w:r w:rsidR="00CA58A0">
        <w:rPr>
          <w:rFonts w:asciiTheme="majorHAnsi" w:hAnsiTheme="majorHAnsi" w:eastAsiaTheme="majorEastAsia" w:cstheme="majorBidi"/>
          <w:lang w:val="nl"/>
        </w:rPr>
        <w:t xml:space="preserve">vragen veel budget </w:t>
      </w:r>
    </w:p>
    <w:p w:rsidRPr="00ED5CF3" w:rsidR="00896C5C" w:rsidP="00ED5CF3" w:rsidRDefault="00CA58A0" w14:paraId="62567C33" w14:textId="16A851C5">
      <w:pPr>
        <w:pStyle w:val="lijstnummer1"/>
        <w:numPr>
          <w:ilvl w:val="0"/>
          <w:numId w:val="34"/>
        </w:numPr>
        <w:spacing w:before="0" w:line="257" w:lineRule="auto"/>
        <w:rPr>
          <w:rFonts w:asciiTheme="majorHAnsi" w:hAnsiTheme="majorHAnsi" w:eastAsiaTheme="majorEastAsia" w:cstheme="majorBidi"/>
          <w:lang w:val="nl"/>
        </w:rPr>
      </w:pPr>
      <w:r>
        <w:rPr>
          <w:rFonts w:asciiTheme="majorHAnsi" w:hAnsiTheme="majorHAnsi" w:eastAsiaTheme="majorEastAsia" w:cstheme="majorBidi"/>
          <w:lang w:val="nl"/>
        </w:rPr>
        <w:t>Is er een mog</w:t>
      </w:r>
      <w:r w:rsidRPr="00ED5CF3" w:rsidR="7FC476CF">
        <w:rPr>
          <w:rFonts w:asciiTheme="majorHAnsi" w:hAnsiTheme="majorHAnsi" w:eastAsiaTheme="majorEastAsia" w:cstheme="majorBidi"/>
          <w:lang w:val="nl"/>
        </w:rPr>
        <w:t>elijkheid tot combinatie? Vast budget (vaste activiteiten) + fluctuerend budget (elk jaar krijg je een bepaalde som, gebruik je die niet, blijft die staan en kan je op langere termijn</w:t>
      </w:r>
      <w:r w:rsidRPr="00ED5CF3" w:rsidR="34ED2D36">
        <w:rPr>
          <w:rFonts w:asciiTheme="majorHAnsi" w:hAnsiTheme="majorHAnsi" w:eastAsiaTheme="majorEastAsia" w:cstheme="majorBidi"/>
          <w:lang w:val="nl"/>
        </w:rPr>
        <w:t xml:space="preserve"> een groter evenement organiseren). </w:t>
      </w:r>
    </w:p>
    <w:p w:rsidRPr="00091B42" w:rsidR="00896C5C" w:rsidP="23C2558D" w:rsidRDefault="34ED2D36" w14:paraId="67701C7D" w14:textId="06DB2F63">
      <w:pPr>
        <w:pStyle w:val="lijstnummer1"/>
        <w:spacing w:before="0" w:line="257" w:lineRule="auto"/>
        <w:rPr>
          <w:rFonts w:asciiTheme="majorHAnsi" w:hAnsiTheme="majorHAnsi" w:eastAsiaTheme="majorEastAsia" w:cstheme="majorBidi"/>
          <w:lang w:val="nl"/>
        </w:rPr>
      </w:pPr>
      <w:r w:rsidRPr="23C2558D" w:rsidR="34ED2D36">
        <w:rPr>
          <w:rFonts w:ascii="Arial" w:hAnsi="Arial" w:eastAsia="" w:cs="" w:asciiTheme="majorAscii" w:hAnsiTheme="majorAscii" w:eastAsiaTheme="majorEastAsia" w:cstheme="majorBidi"/>
          <w:lang w:val="nl"/>
        </w:rPr>
        <w:t xml:space="preserve">Tot hoelaat mag je die aanvraag indienen? </w:t>
      </w:r>
      <w:r w:rsidRPr="23C2558D" w:rsidR="00CA58A0">
        <w:rPr>
          <w:rFonts w:ascii="Arial" w:hAnsi="Arial" w:eastAsia="" w:cs="" w:asciiTheme="majorAscii" w:hAnsiTheme="majorAscii" w:eastAsiaTheme="majorEastAsia" w:cstheme="majorBidi"/>
          <w:lang w:val="nl"/>
        </w:rPr>
        <w:t xml:space="preserve">Wat zijn de termijnen? De jeugdraad werkt dusdanig dat er zeer ad hoc gewerkt wordt en afhangt van de </w:t>
      </w:r>
      <w:r w:rsidRPr="23C2558D" w:rsidR="009D40EE">
        <w:rPr>
          <w:rFonts w:ascii="Arial" w:hAnsi="Arial" w:eastAsia="" w:cs="" w:asciiTheme="majorAscii" w:hAnsiTheme="majorAscii" w:eastAsiaTheme="majorEastAsia" w:cstheme="majorBidi"/>
          <w:lang w:val="nl"/>
        </w:rPr>
        <w:t xml:space="preserve">flexibiliteit en tijdsdruk van de jongeren die in de raad zetelen. </w:t>
      </w:r>
    </w:p>
    <w:p w:rsidR="1961E4D6" w:rsidP="23C2558D" w:rsidRDefault="1961E4D6" w14:paraId="549279BC" w14:textId="26C9DA96">
      <w:pPr>
        <w:pStyle w:val="lijstnummer1"/>
        <w:spacing w:before="0" w:line="257" w:lineRule="auto"/>
        <w:rPr>
          <w:rFonts w:ascii="Arial" w:hAnsi="Arial" w:eastAsia="" w:cs="" w:asciiTheme="majorAscii" w:hAnsiTheme="majorAscii" w:eastAsiaTheme="majorEastAsia" w:cstheme="majorBidi"/>
          <w:lang w:val="nl"/>
        </w:rPr>
      </w:pPr>
      <w:r w:rsidRPr="23C2558D" w:rsidR="1961E4D6">
        <w:rPr>
          <w:rFonts w:ascii="Arial" w:hAnsi="Arial" w:eastAsia="" w:cs="" w:asciiTheme="majorAscii" w:hAnsiTheme="majorAscii" w:eastAsiaTheme="majorEastAsia" w:cstheme="majorBidi"/>
          <w:lang w:val="nl"/>
        </w:rPr>
        <w:t xml:space="preserve">Engagementen in een jeugdraad worden anders ingevuld dan in een vastere structurele raad zoals de cultuur- of sportraad. </w:t>
      </w:r>
    </w:p>
    <w:p w:rsidRPr="00091B42" w:rsidR="00896C5C" w:rsidP="00ED5CF3" w:rsidRDefault="34ED2D36" w14:paraId="0A041D2D" w14:textId="313D288D">
      <w:pPr>
        <w:pStyle w:val="lijstnummer1"/>
        <w:numPr>
          <w:ilvl w:val="0"/>
          <w:numId w:val="34"/>
        </w:numPr>
        <w:spacing w:before="0" w:line="257" w:lineRule="auto"/>
        <w:rPr>
          <w:rFonts w:asciiTheme="majorHAnsi" w:hAnsiTheme="majorHAnsi" w:eastAsiaTheme="majorEastAsia" w:cstheme="majorBidi"/>
          <w:lang w:val="nl"/>
        </w:rPr>
      </w:pPr>
      <w:r w:rsidRPr="324FB756">
        <w:rPr>
          <w:rFonts w:asciiTheme="majorHAnsi" w:hAnsiTheme="majorHAnsi" w:eastAsiaTheme="majorEastAsia" w:cstheme="majorBidi"/>
          <w:lang w:val="nl"/>
        </w:rPr>
        <w:t xml:space="preserve">Is het geen beperking van </w:t>
      </w:r>
      <w:r w:rsidR="009D40EE">
        <w:rPr>
          <w:rFonts w:asciiTheme="majorHAnsi" w:hAnsiTheme="majorHAnsi" w:eastAsiaTheme="majorEastAsia" w:cstheme="majorBidi"/>
          <w:lang w:val="nl"/>
        </w:rPr>
        <w:t xml:space="preserve">het </w:t>
      </w:r>
      <w:r w:rsidRPr="324FB756">
        <w:rPr>
          <w:rFonts w:asciiTheme="majorHAnsi" w:hAnsiTheme="majorHAnsi" w:eastAsiaTheme="majorEastAsia" w:cstheme="majorBidi"/>
          <w:lang w:val="nl"/>
        </w:rPr>
        <w:t xml:space="preserve">last minute inpikken op acties of activiteiten? </w:t>
      </w:r>
    </w:p>
    <w:p w:rsidRPr="00091B42" w:rsidR="00896C5C" w:rsidP="23C2558D" w:rsidRDefault="4ED84914" w14:paraId="4880F93C" w14:textId="766C01A3">
      <w:pPr>
        <w:pStyle w:val="lijstnummer1"/>
        <w:spacing w:before="0" w:line="257" w:lineRule="auto"/>
        <w:rPr>
          <w:rFonts w:ascii="Arial" w:hAnsi="Arial" w:eastAsia="" w:cs="" w:asciiTheme="majorAscii" w:hAnsiTheme="majorAscii" w:eastAsiaTheme="majorEastAsia" w:cstheme="majorBidi"/>
          <w:lang w:val="nl"/>
        </w:rPr>
      </w:pPr>
      <w:r w:rsidRPr="23C2558D" w:rsidR="009D40EE">
        <w:rPr>
          <w:rFonts w:ascii="Arial" w:hAnsi="Arial" w:eastAsia="" w:cs="" w:asciiTheme="majorAscii" w:hAnsiTheme="majorAscii" w:eastAsiaTheme="majorEastAsia" w:cstheme="majorBidi"/>
          <w:lang w:val="nl"/>
        </w:rPr>
        <w:t>Dit is een o</w:t>
      </w:r>
      <w:r w:rsidRPr="23C2558D" w:rsidR="34ED2D36">
        <w:rPr>
          <w:rFonts w:ascii="Arial" w:hAnsi="Arial" w:eastAsia="" w:cs="" w:asciiTheme="majorAscii" w:hAnsiTheme="majorAscii" w:eastAsiaTheme="majorEastAsia" w:cstheme="majorBidi"/>
          <w:lang w:val="nl"/>
        </w:rPr>
        <w:t>ntmoedigende procedure</w:t>
      </w:r>
      <w:r w:rsidRPr="23C2558D" w:rsidR="009D40EE">
        <w:rPr>
          <w:rFonts w:ascii="Arial" w:hAnsi="Arial" w:eastAsia="" w:cs="" w:asciiTheme="majorAscii" w:hAnsiTheme="majorAscii" w:eastAsiaTheme="majorEastAsia" w:cstheme="majorBidi"/>
          <w:lang w:val="nl"/>
        </w:rPr>
        <w:t xml:space="preserve"> en neemt de autonomie van de raden weg</w:t>
      </w:r>
    </w:p>
    <w:p w:rsidRPr="00091B42" w:rsidR="00896C5C" w:rsidP="23C2558D" w:rsidRDefault="4ED84914" w14:paraId="2B63AAC6" w14:textId="4708F51F">
      <w:pPr>
        <w:pStyle w:val="lijstnummer1"/>
        <w:spacing w:before="0" w:line="257" w:lineRule="auto"/>
        <w:rPr>
          <w:rFonts w:ascii="Arial" w:hAnsi="Arial" w:eastAsia="" w:cs="" w:asciiTheme="majorAscii" w:hAnsiTheme="majorAscii" w:eastAsiaTheme="majorEastAsia" w:cstheme="majorBidi"/>
          <w:lang w:val="nl"/>
        </w:rPr>
      </w:pPr>
      <w:r w:rsidRPr="23C2558D" w:rsidR="1B9FBE3A">
        <w:rPr>
          <w:rFonts w:ascii="Arial" w:hAnsi="Arial" w:eastAsia="" w:cs="" w:asciiTheme="majorAscii" w:hAnsiTheme="majorAscii" w:eastAsiaTheme="majorEastAsia" w:cstheme="majorBidi"/>
          <w:lang w:val="nl"/>
        </w:rPr>
        <w:t>De jeugdraad vindt dit voorstel heel bepalend voor het verdere verloop van de werking</w:t>
      </w:r>
      <w:r w:rsidRPr="23C2558D" w:rsidR="009D40EE">
        <w:rPr>
          <w:rFonts w:ascii="Arial" w:hAnsi="Arial" w:eastAsia="" w:cs="" w:asciiTheme="majorAscii" w:hAnsiTheme="majorAscii" w:eastAsiaTheme="majorEastAsia" w:cstheme="majorBidi"/>
          <w:lang w:val="nl"/>
        </w:rPr>
        <w:t>.</w:t>
      </w:r>
    </w:p>
    <w:p w:rsidRPr="00091B42" w:rsidR="00896C5C" w:rsidP="23C2558D" w:rsidRDefault="4ED84914" w14:paraId="3AA30524" w14:textId="1B5ADFEC">
      <w:pPr>
        <w:pStyle w:val="lijstnummer1"/>
        <w:spacing w:before="0" w:line="257" w:lineRule="auto"/>
        <w:rPr>
          <w:rFonts w:ascii="Arial" w:hAnsi="Arial" w:eastAsia="" w:cs="" w:asciiTheme="majorAscii" w:hAnsiTheme="majorAscii" w:eastAsiaTheme="majorEastAsia" w:cstheme="majorBidi"/>
          <w:lang w:val="nl"/>
        </w:rPr>
      </w:pPr>
      <w:r w:rsidRPr="23C2558D" w:rsidR="4ED84914">
        <w:rPr>
          <w:rFonts w:ascii="Arial" w:hAnsi="Arial" w:eastAsia="" w:cs="" w:asciiTheme="majorAscii" w:hAnsiTheme="majorAscii" w:eastAsiaTheme="majorEastAsia" w:cstheme="majorBidi"/>
          <w:lang w:val="nl"/>
        </w:rPr>
        <w:t>Als er een aanvraag is, kan die het College dan zomaar afwijzen ook?</w:t>
      </w:r>
    </w:p>
    <w:p w:rsidR="4CE023EE" w:rsidP="23C2558D" w:rsidRDefault="4CE023EE" w14:paraId="091DFBC3" w14:textId="11D9F50F">
      <w:pPr>
        <w:pStyle w:val="lijstnummer1"/>
        <w:spacing w:before="0" w:line="257" w:lineRule="auto"/>
        <w:rPr>
          <w:rFonts w:ascii="Arial" w:hAnsi="Arial" w:eastAsia="" w:cs="" w:asciiTheme="majorAscii" w:hAnsiTheme="majorAscii" w:eastAsiaTheme="majorEastAsia" w:cstheme="majorBidi"/>
          <w:lang w:val="nl"/>
        </w:rPr>
      </w:pPr>
      <w:r w:rsidRPr="23C2558D" w:rsidR="36A7584D">
        <w:rPr>
          <w:rFonts w:ascii="Arial" w:hAnsi="Arial" w:eastAsia="" w:cs="" w:asciiTheme="majorAscii" w:hAnsiTheme="majorAscii" w:eastAsiaTheme="majorEastAsia" w:cstheme="majorBidi"/>
          <w:lang w:val="nl"/>
        </w:rPr>
        <w:t xml:space="preserve">Zal er een aanvraagdocument zijn? Wie zal deze administratie dragen? Dit zal bij de jeugdraad naar de administratie van de jeugddienst in de praktijk gebeuren. </w:t>
      </w:r>
    </w:p>
    <w:p w:rsidR="4CE023EE" w:rsidP="23C2558D" w:rsidRDefault="4CE023EE" w14:paraId="6A6896B7" w14:textId="11D996A1">
      <w:pPr>
        <w:pStyle w:val="lijstnummer1"/>
        <w:spacing w:before="0" w:line="257" w:lineRule="auto"/>
        <w:rPr>
          <w:rFonts w:ascii="Arial" w:hAnsi="Arial" w:eastAsia="" w:cs="" w:asciiTheme="majorAscii" w:hAnsiTheme="majorAscii" w:eastAsiaTheme="majorEastAsia" w:cstheme="majorBidi"/>
          <w:lang w:val="nl"/>
        </w:rPr>
      </w:pPr>
      <w:r w:rsidRPr="23C2558D" w:rsidR="546B87F0">
        <w:rPr>
          <w:lang w:val="nl"/>
        </w:rPr>
        <w:t>Termijn? Jaarprogramma – alles vastleggen tijdens een vergadering in september</w:t>
      </w:r>
    </w:p>
    <w:p w:rsidR="4CE023EE" w:rsidP="23C2558D" w:rsidRDefault="4CE023EE" w14:paraId="0520F3F7" w14:textId="193EEA17">
      <w:pPr>
        <w:pStyle w:val="ListParagraph"/>
        <w:numPr>
          <w:ilvl w:val="0"/>
          <w:numId w:val="34"/>
        </w:numPr>
        <w:rPr>
          <w:lang w:val="nl"/>
        </w:rPr>
      </w:pPr>
      <w:r w:rsidRPr="23C2558D" w:rsidR="546B87F0">
        <w:rPr>
          <w:lang w:val="nl"/>
        </w:rPr>
        <w:t>Nog mogelijk om spontaan activiteiten te organiseren</w:t>
      </w:r>
    </w:p>
    <w:p w:rsidR="4CE023EE" w:rsidP="23C2558D" w:rsidRDefault="4CE023EE" w14:paraId="2B7C6529" w14:textId="2611C60A">
      <w:pPr>
        <w:pStyle w:val="ListParagraph"/>
        <w:numPr>
          <w:ilvl w:val="0"/>
          <w:numId w:val="34"/>
        </w:numPr>
        <w:rPr>
          <w:lang w:val="nl"/>
        </w:rPr>
      </w:pPr>
      <w:r w:rsidRPr="23C2558D" w:rsidR="546B87F0">
        <w:rPr>
          <w:lang w:val="nl"/>
        </w:rPr>
        <w:t>Visie</w:t>
      </w:r>
      <w:r w:rsidRPr="23C2558D" w:rsidR="38CCD15D">
        <w:rPr>
          <w:lang w:val="nl"/>
        </w:rPr>
        <w:t xml:space="preserve">? </w:t>
      </w:r>
      <w:r w:rsidRPr="23C2558D" w:rsidR="546B87F0">
        <w:rPr>
          <w:lang w:val="nl"/>
        </w:rPr>
        <w:t>Wat is een adviesraad</w:t>
      </w:r>
      <w:r w:rsidRPr="23C2558D" w:rsidR="5ED376D1">
        <w:rPr>
          <w:lang w:val="nl"/>
        </w:rPr>
        <w:t xml:space="preserve"> dan voor het College?</w:t>
      </w:r>
      <w:r w:rsidRPr="23C2558D" w:rsidR="546B87F0">
        <w:rPr>
          <w:lang w:val="nl"/>
        </w:rPr>
        <w:t xml:space="preserve"> Enkel adviezen geven op het beleid. Jeugdraad is een groep die organiseert, uitwisselt, …</w:t>
      </w:r>
    </w:p>
    <w:p w:rsidR="4CE023EE" w:rsidP="23C2558D" w:rsidRDefault="4CE023EE" w14:paraId="2F6F5A5C" w14:textId="5E75E0B9">
      <w:pPr>
        <w:pStyle w:val="lijstnummer1"/>
        <w:spacing w:before="0" w:line="257" w:lineRule="auto"/>
        <w:rPr>
          <w:lang w:val="nl"/>
        </w:rPr>
      </w:pPr>
      <w:r w:rsidRPr="23C2558D" w:rsidR="4CE023EE">
        <w:rPr>
          <w:lang w:val="nl"/>
        </w:rPr>
        <w:t>Moet de speelstraat nog langer een organisatie zijn van de jeugdraad</w:t>
      </w:r>
      <w:r w:rsidRPr="23C2558D" w:rsidR="14C86541">
        <w:rPr>
          <w:lang w:val="nl"/>
        </w:rPr>
        <w:t>?</w:t>
      </w:r>
      <w:r w:rsidRPr="23C2558D" w:rsidR="14C86541">
        <w:rPr>
          <w:lang w:val="nl"/>
        </w:rPr>
        <w:t>?</w:t>
      </w:r>
      <w:r w:rsidRPr="23C2558D" w:rsidR="14C86541">
        <w:rPr>
          <w:lang w:val="nl"/>
        </w:rPr>
        <w:t xml:space="preserve"> </w:t>
      </w:r>
      <w:r w:rsidRPr="23C2558D" w:rsidR="4CE023EE">
        <w:rPr>
          <w:lang w:val="nl"/>
        </w:rPr>
        <w:t>Grote evenementen herbekijken in fusieverhaal.</w:t>
      </w:r>
    </w:p>
    <w:p w:rsidR="4CE023EE" w:rsidP="23C2558D" w:rsidRDefault="4CE023EE" w14:paraId="4F0ED3DE" w14:textId="45E20F0C">
      <w:pPr>
        <w:pStyle w:val="lijstnummer1"/>
        <w:spacing w:before="0" w:line="257" w:lineRule="auto"/>
        <w:rPr>
          <w:lang w:val="nl"/>
        </w:rPr>
      </w:pPr>
      <w:r w:rsidRPr="23C2558D" w:rsidR="4CE023EE">
        <w:rPr>
          <w:lang w:val="nl"/>
        </w:rPr>
        <w:t xml:space="preserve">- </w:t>
      </w:r>
      <w:r w:rsidRPr="23C2558D" w:rsidR="4CE023EE">
        <w:rPr>
          <w:lang w:val="nl"/>
        </w:rPr>
        <w:t>N</w:t>
      </w:r>
      <w:r w:rsidRPr="23C2558D" w:rsidR="4CE023EE">
        <w:rPr>
          <w:lang w:val="nl"/>
        </w:rPr>
        <w:t>aar</w:t>
      </w:r>
      <w:r w:rsidRPr="23C2558D" w:rsidR="4CE023EE">
        <w:rPr>
          <w:lang w:val="nl"/>
        </w:rPr>
        <w:t xml:space="preserve"> </w:t>
      </w:r>
      <w:r w:rsidRPr="23C2558D" w:rsidR="4CE023EE">
        <w:rPr>
          <w:lang w:val="nl"/>
        </w:rPr>
        <w:t>de</w:t>
      </w:r>
      <w:r w:rsidRPr="23C2558D" w:rsidR="4CE023EE">
        <w:rPr>
          <w:lang w:val="nl"/>
        </w:rPr>
        <w:t xml:space="preserve"> </w:t>
      </w:r>
      <w:r w:rsidRPr="23C2558D" w:rsidR="4CE023EE">
        <w:rPr>
          <w:lang w:val="nl"/>
        </w:rPr>
        <w:t>g</w:t>
      </w:r>
      <w:r w:rsidRPr="23C2558D" w:rsidR="4CE023EE">
        <w:rPr>
          <w:lang w:val="nl"/>
        </w:rPr>
        <w:t>e</w:t>
      </w:r>
      <w:r w:rsidRPr="23C2558D" w:rsidR="4CE023EE">
        <w:rPr>
          <w:lang w:val="nl"/>
        </w:rPr>
        <w:t>m</w:t>
      </w:r>
      <w:r w:rsidRPr="23C2558D" w:rsidR="4CE023EE">
        <w:rPr>
          <w:lang w:val="nl"/>
        </w:rPr>
        <w:t>e</w:t>
      </w:r>
      <w:r w:rsidRPr="23C2558D" w:rsidR="4CE023EE">
        <w:rPr>
          <w:lang w:val="nl"/>
        </w:rPr>
        <w:t>e</w:t>
      </w:r>
      <w:r w:rsidRPr="23C2558D" w:rsidR="4CE023EE">
        <w:rPr>
          <w:lang w:val="nl"/>
        </w:rPr>
        <w:t>nt</w:t>
      </w:r>
      <w:r w:rsidRPr="23C2558D" w:rsidR="4CE023EE">
        <w:rPr>
          <w:lang w:val="nl"/>
        </w:rPr>
        <w:t>e</w:t>
      </w:r>
      <w:r w:rsidRPr="23C2558D" w:rsidR="4CE023EE">
        <w:rPr>
          <w:lang w:val="nl"/>
        </w:rPr>
        <w:t xml:space="preserve"> t</w:t>
      </w:r>
      <w:r w:rsidRPr="23C2558D" w:rsidR="4CE023EE">
        <w:rPr>
          <w:lang w:val="nl"/>
        </w:rPr>
        <w:t>o</w:t>
      </w:r>
      <w:r w:rsidRPr="23C2558D" w:rsidR="4CE023EE">
        <w:rPr>
          <w:lang w:val="nl"/>
        </w:rPr>
        <w:t>e</w:t>
      </w:r>
      <w:r w:rsidRPr="23C2558D" w:rsidR="4CE023EE">
        <w:rPr>
          <w:lang w:val="nl"/>
        </w:rPr>
        <w:t xml:space="preserve">: </w:t>
      </w:r>
      <w:r w:rsidRPr="23C2558D" w:rsidR="4CE023EE">
        <w:rPr>
          <w:lang w:val="nl"/>
        </w:rPr>
        <w:t>w</w:t>
      </w:r>
      <w:r w:rsidRPr="23C2558D" w:rsidR="4CE023EE">
        <w:rPr>
          <w:lang w:val="nl"/>
        </w:rPr>
        <w:t>a</w:t>
      </w:r>
      <w:r w:rsidRPr="23C2558D" w:rsidR="4CE023EE">
        <w:rPr>
          <w:lang w:val="nl"/>
        </w:rPr>
        <w:t>t</w:t>
      </w:r>
      <w:r w:rsidRPr="23C2558D" w:rsidR="4CE023EE">
        <w:rPr>
          <w:lang w:val="nl"/>
        </w:rPr>
        <w:t xml:space="preserve"> </w:t>
      </w:r>
      <w:r w:rsidRPr="23C2558D" w:rsidR="4CE023EE">
        <w:rPr>
          <w:lang w:val="nl"/>
        </w:rPr>
        <w:t>w</w:t>
      </w:r>
      <w:r w:rsidRPr="23C2558D" w:rsidR="4CE023EE">
        <w:rPr>
          <w:lang w:val="nl"/>
        </w:rPr>
        <w:t>illen we allemaal organiseren – wat willen we bereiken – hoeveel budget hebben we hiervoor nodig?</w:t>
      </w:r>
    </w:p>
    <w:p w:rsidR="4CE023EE" w:rsidP="23C2558D" w:rsidRDefault="4CE023EE" w14:paraId="1813DF99" w14:textId="072A3318">
      <w:pPr>
        <w:pStyle w:val="lijstnummer1"/>
        <w:spacing w:before="0" w:line="257" w:lineRule="auto"/>
        <w:rPr>
          <w:lang w:val="nl"/>
        </w:rPr>
      </w:pPr>
      <w:r w:rsidRPr="23C2558D" w:rsidR="4CE023EE">
        <w:rPr>
          <w:lang w:val="nl"/>
        </w:rPr>
        <w:t>Hoe groot is het bufferbudget? Wat als alle raden grootse activiteiten gaan indienen</w:t>
      </w:r>
    </w:p>
    <w:p w:rsidR="4CE023EE" w:rsidP="23C2558D" w:rsidRDefault="4CE023EE" w14:paraId="5411C599" w14:textId="34C47B08">
      <w:pPr>
        <w:pStyle w:val="lijstnummer1"/>
        <w:spacing w:before="0" w:line="257" w:lineRule="auto"/>
        <w:rPr>
          <w:lang w:val="nl"/>
        </w:rPr>
      </w:pPr>
      <w:r w:rsidRPr="23C2558D" w:rsidR="6BE6F7F7">
        <w:rPr>
          <w:lang w:val="nl"/>
        </w:rPr>
        <w:t>H</w:t>
      </w:r>
      <w:r w:rsidRPr="23C2558D" w:rsidR="4CE023EE">
        <w:rPr>
          <w:lang w:val="nl"/>
        </w:rPr>
        <w:t>e</w:t>
      </w:r>
      <w:r w:rsidRPr="23C2558D" w:rsidR="4CE023EE">
        <w:rPr>
          <w:lang w:val="nl"/>
        </w:rPr>
        <w:t>t</w:t>
      </w:r>
      <w:r w:rsidRPr="23C2558D" w:rsidR="6BE6F7F7">
        <w:rPr>
          <w:lang w:val="nl"/>
        </w:rPr>
        <w:t xml:space="preserve"> b</w:t>
      </w:r>
      <w:r w:rsidRPr="23C2558D" w:rsidR="4CE023EE">
        <w:rPr>
          <w:lang w:val="nl"/>
        </w:rPr>
        <w:t>e</w:t>
      </w:r>
      <w:r w:rsidRPr="23C2558D" w:rsidR="6BE6F7F7">
        <w:rPr>
          <w:lang w:val="nl"/>
        </w:rPr>
        <w:t>h</w:t>
      </w:r>
      <w:r w:rsidRPr="23C2558D" w:rsidR="4CE023EE">
        <w:rPr>
          <w:lang w:val="nl"/>
        </w:rPr>
        <w:t>e</w:t>
      </w:r>
      <w:r w:rsidRPr="23C2558D" w:rsidR="4CE023EE">
        <w:rPr>
          <w:lang w:val="nl"/>
        </w:rPr>
        <w:t>e</w:t>
      </w:r>
      <w:r w:rsidRPr="23C2558D" w:rsidR="6BE6F7F7">
        <w:rPr>
          <w:lang w:val="nl"/>
        </w:rPr>
        <w:t>r</w:t>
      </w:r>
      <w:r w:rsidRPr="23C2558D" w:rsidR="4CE023EE">
        <w:rPr>
          <w:lang w:val="nl"/>
        </w:rPr>
        <w:t xml:space="preserve"> </w:t>
      </w:r>
      <w:r w:rsidRPr="23C2558D" w:rsidR="4CE023EE">
        <w:rPr>
          <w:lang w:val="nl"/>
        </w:rPr>
        <w:t>e</w:t>
      </w:r>
      <w:r w:rsidRPr="23C2558D" w:rsidR="6BE6F7F7">
        <w:rPr>
          <w:lang w:val="nl"/>
        </w:rPr>
        <w:t>n</w:t>
      </w:r>
      <w:r w:rsidRPr="23C2558D" w:rsidR="4CE023EE">
        <w:rPr>
          <w:lang w:val="nl"/>
        </w:rPr>
        <w:t xml:space="preserve"> </w:t>
      </w:r>
      <w:r w:rsidRPr="23C2558D" w:rsidR="6BE6F7F7">
        <w:rPr>
          <w:lang w:val="nl"/>
        </w:rPr>
        <w:t>t</w:t>
      </w:r>
      <w:r w:rsidRPr="23C2558D" w:rsidR="4CE023EE">
        <w:rPr>
          <w:lang w:val="nl"/>
        </w:rPr>
        <w:t>oe</w:t>
      </w:r>
      <w:r w:rsidRPr="23C2558D" w:rsidR="6BE6F7F7">
        <w:rPr>
          <w:lang w:val="nl"/>
        </w:rPr>
        <w:t>k</w:t>
      </w:r>
      <w:r w:rsidRPr="23C2558D" w:rsidR="4CE023EE">
        <w:rPr>
          <w:lang w:val="nl"/>
        </w:rPr>
        <w:t>e</w:t>
      </w:r>
      <w:r w:rsidRPr="23C2558D" w:rsidR="4CE023EE">
        <w:rPr>
          <w:lang w:val="nl"/>
        </w:rPr>
        <w:t>nn</w:t>
      </w:r>
      <w:r w:rsidRPr="23C2558D" w:rsidR="6BE6F7F7">
        <w:rPr>
          <w:lang w:val="nl"/>
        </w:rPr>
        <w:t>e</w:t>
      </w:r>
      <w:r w:rsidRPr="23C2558D" w:rsidR="4CE023EE">
        <w:rPr>
          <w:lang w:val="nl"/>
        </w:rPr>
        <w:t>n</w:t>
      </w:r>
      <w:r w:rsidRPr="23C2558D" w:rsidR="4CE023EE">
        <w:rPr>
          <w:lang w:val="nl"/>
        </w:rPr>
        <w:t xml:space="preserve"> </w:t>
      </w:r>
      <w:r w:rsidRPr="23C2558D" w:rsidR="6BE6F7F7">
        <w:rPr>
          <w:lang w:val="nl"/>
        </w:rPr>
        <w:t>v</w:t>
      </w:r>
      <w:r w:rsidRPr="23C2558D" w:rsidR="4CE023EE">
        <w:rPr>
          <w:lang w:val="nl"/>
        </w:rPr>
        <w:t>a</w:t>
      </w:r>
      <w:r w:rsidRPr="23C2558D" w:rsidR="4CE023EE">
        <w:rPr>
          <w:lang w:val="nl"/>
        </w:rPr>
        <w:t xml:space="preserve">n </w:t>
      </w:r>
      <w:r w:rsidRPr="23C2558D" w:rsidR="6BE6F7F7">
        <w:rPr>
          <w:lang w:val="nl"/>
        </w:rPr>
        <w:t>h</w:t>
      </w:r>
      <w:r w:rsidRPr="23C2558D" w:rsidR="4CE023EE">
        <w:rPr>
          <w:lang w:val="nl"/>
        </w:rPr>
        <w:t>e</w:t>
      </w:r>
      <w:r w:rsidRPr="23C2558D" w:rsidR="6BE6F7F7">
        <w:rPr>
          <w:lang w:val="nl"/>
        </w:rPr>
        <w:t>t</w:t>
      </w:r>
      <w:r w:rsidRPr="23C2558D" w:rsidR="4CE023EE">
        <w:rPr>
          <w:lang w:val="nl"/>
        </w:rPr>
        <w:t xml:space="preserve"> </w:t>
      </w:r>
      <w:r w:rsidRPr="23C2558D" w:rsidR="6BE6F7F7">
        <w:rPr>
          <w:lang w:val="nl"/>
        </w:rPr>
        <w:t>we</w:t>
      </w:r>
      <w:r w:rsidRPr="23C2558D" w:rsidR="4CE023EE">
        <w:rPr>
          <w:lang w:val="nl"/>
        </w:rPr>
        <w:t>r</w:t>
      </w:r>
      <w:r w:rsidRPr="23C2558D" w:rsidR="6BE6F7F7">
        <w:rPr>
          <w:lang w:val="nl"/>
        </w:rPr>
        <w:t>k</w:t>
      </w:r>
      <w:r w:rsidRPr="23C2558D" w:rsidR="4CE023EE">
        <w:rPr>
          <w:lang w:val="nl"/>
        </w:rPr>
        <w:t>i</w:t>
      </w:r>
      <w:r w:rsidRPr="23C2558D" w:rsidR="6BE6F7F7">
        <w:rPr>
          <w:lang w:val="nl"/>
        </w:rPr>
        <w:t>ng</w:t>
      </w:r>
      <w:r w:rsidRPr="23C2558D" w:rsidR="4CE023EE">
        <w:rPr>
          <w:lang w:val="nl"/>
        </w:rPr>
        <w:t>s</w:t>
      </w:r>
      <w:r w:rsidRPr="23C2558D" w:rsidR="6BE6F7F7">
        <w:rPr>
          <w:lang w:val="nl"/>
        </w:rPr>
        <w:t>bu</w:t>
      </w:r>
      <w:r w:rsidRPr="23C2558D" w:rsidR="4CE023EE">
        <w:rPr>
          <w:lang w:val="nl"/>
        </w:rPr>
        <w:t>d</w:t>
      </w:r>
      <w:r w:rsidRPr="23C2558D" w:rsidR="6BE6F7F7">
        <w:rPr>
          <w:lang w:val="nl"/>
        </w:rPr>
        <w:t>g</w:t>
      </w:r>
      <w:r w:rsidRPr="23C2558D" w:rsidR="4CE023EE">
        <w:rPr>
          <w:lang w:val="nl"/>
        </w:rPr>
        <w:t>e</w:t>
      </w:r>
      <w:r w:rsidRPr="23C2558D" w:rsidR="6BE6F7F7">
        <w:rPr>
          <w:lang w:val="nl"/>
        </w:rPr>
        <w:t>t</w:t>
      </w:r>
      <w:r w:rsidRPr="23C2558D" w:rsidR="4CE023EE">
        <w:rPr>
          <w:lang w:val="nl"/>
        </w:rPr>
        <w:t xml:space="preserve"> </w:t>
      </w:r>
      <w:r w:rsidRPr="23C2558D" w:rsidR="4CE023EE">
        <w:rPr>
          <w:lang w:val="nl"/>
        </w:rPr>
        <w:t>i</w:t>
      </w:r>
      <w:r w:rsidRPr="23C2558D" w:rsidR="4CE023EE">
        <w:rPr>
          <w:lang w:val="nl"/>
        </w:rPr>
        <w:t>s</w:t>
      </w:r>
      <w:r w:rsidRPr="23C2558D" w:rsidR="4CE023EE">
        <w:rPr>
          <w:lang w:val="nl"/>
        </w:rPr>
        <w:t xml:space="preserve"> </w:t>
      </w:r>
      <w:r w:rsidRPr="23C2558D" w:rsidR="4CE023EE">
        <w:rPr>
          <w:lang w:val="nl"/>
        </w:rPr>
        <w:t>e</w:t>
      </w:r>
      <w:r w:rsidRPr="23C2558D" w:rsidR="6BE6F7F7">
        <w:rPr>
          <w:lang w:val="nl"/>
        </w:rPr>
        <w:t>en</w:t>
      </w:r>
      <w:r w:rsidRPr="23C2558D" w:rsidR="4CE023EE">
        <w:rPr>
          <w:lang w:val="nl"/>
        </w:rPr>
        <w:t xml:space="preserve"> </w:t>
      </w:r>
      <w:r w:rsidRPr="23C2558D" w:rsidR="4CE023EE">
        <w:rPr>
          <w:lang w:val="nl"/>
        </w:rPr>
        <w:t>v</w:t>
      </w:r>
      <w:r w:rsidRPr="23C2558D" w:rsidR="4CE023EE">
        <w:rPr>
          <w:lang w:val="nl"/>
        </w:rPr>
        <w:t>e</w:t>
      </w:r>
      <w:r w:rsidRPr="23C2558D" w:rsidR="4CE023EE">
        <w:rPr>
          <w:lang w:val="nl"/>
        </w:rPr>
        <w:t>r</w:t>
      </w:r>
      <w:r w:rsidRPr="23C2558D" w:rsidR="4CE023EE">
        <w:rPr>
          <w:lang w:val="nl"/>
        </w:rPr>
        <w:t>t</w:t>
      </w:r>
      <w:r w:rsidRPr="23C2558D" w:rsidR="4CE023EE">
        <w:rPr>
          <w:lang w:val="nl"/>
        </w:rPr>
        <w:t>rouw</w:t>
      </w:r>
      <w:r w:rsidRPr="23C2558D" w:rsidR="4CE023EE">
        <w:rPr>
          <w:lang w:val="nl"/>
        </w:rPr>
        <w:t>en</w:t>
      </w:r>
      <w:r w:rsidRPr="23C2558D" w:rsidR="4CE023EE">
        <w:rPr>
          <w:lang w:val="nl"/>
        </w:rPr>
        <w:t>skwestie</w:t>
      </w:r>
    </w:p>
    <w:p w:rsidR="531E0F72" w:rsidP="531E0F72" w:rsidRDefault="531E0F72" w14:paraId="2D1E5FF5" w14:textId="1A6D9F33">
      <w:pPr>
        <w:pStyle w:val="lijstnummer1"/>
        <w:numPr>
          <w:ilvl w:val="0"/>
          <w:numId w:val="0"/>
        </w:numPr>
        <w:spacing w:before="0" w:line="257" w:lineRule="auto"/>
        <w:rPr>
          <w:rFonts w:asciiTheme="majorHAnsi" w:hAnsiTheme="majorHAnsi" w:eastAsiaTheme="majorEastAsia" w:cstheme="majorBidi"/>
          <w:lang w:val="nl"/>
        </w:rPr>
      </w:pPr>
    </w:p>
    <w:p w:rsidR="324FB756" w:rsidP="324FB756" w:rsidRDefault="324FB756" w14:paraId="5AFC62E9" w14:textId="474BC6A1">
      <w:pPr>
        <w:pStyle w:val="lijstnummer1"/>
        <w:numPr>
          <w:ilvl w:val="0"/>
          <w:numId w:val="0"/>
        </w:numPr>
        <w:spacing w:before="0" w:line="257" w:lineRule="auto"/>
        <w:rPr>
          <w:rFonts w:asciiTheme="majorHAnsi" w:hAnsiTheme="majorHAnsi" w:eastAsiaTheme="majorEastAsia" w:cstheme="majorBidi"/>
          <w:lang w:val="nl"/>
        </w:rPr>
      </w:pPr>
    </w:p>
    <w:p w:rsidR="004C0854" w:rsidP="004C0854" w:rsidRDefault="00A43685" w14:paraId="542EB2E1" w14:textId="4A908C73">
      <w:pPr>
        <w:pStyle w:val="lijstnummer2"/>
        <w:rPr>
          <w:color w:val="56398E" w:themeColor="text2"/>
        </w:rPr>
      </w:pPr>
      <w:r w:rsidRPr="00091B42">
        <w:rPr>
          <w:color w:val="56398E" w:themeColor="text2"/>
        </w:rPr>
        <w:t>Buitenspeeldag - bijdrage jeugdraad</w:t>
      </w:r>
    </w:p>
    <w:p w:rsidR="004C0854" w:rsidP="004C0854" w:rsidRDefault="004C0854" w14:paraId="2399C59B" w14:textId="236ED1BF">
      <w:r>
        <w:t xml:space="preserve">Is de jeugdraad akkoord een deel van de restgelden aan te wenden voor de Buitenspeeldag, zoals voorheen? </w:t>
      </w:r>
    </w:p>
    <w:p w:rsidR="5DBBF1BC" w:rsidRDefault="00F63340" w14:paraId="58FAEBCC" w14:textId="6FFABF46">
      <w:r>
        <w:t xml:space="preserve">De jeugddienst vraagt </w:t>
      </w:r>
      <w:r w:rsidR="5DBBF1BC">
        <w:t xml:space="preserve">2 springkastelen te sponsoren met budget van Nazareth en De Pinte (elk eentje). </w:t>
      </w:r>
      <w:r>
        <w:t xml:space="preserve">Voor deze editie van de buitenspeeldag betreft het </w:t>
      </w:r>
      <w:r w:rsidR="0B757A03">
        <w:t>€ 165 ridder glijbaan en €230 shooting springkasteel</w:t>
      </w:r>
      <w:r>
        <w:t>.</w:t>
      </w:r>
    </w:p>
    <w:p w:rsidRPr="004C0854" w:rsidR="004C0854" w:rsidP="324FB756" w:rsidRDefault="004C0854" w14:paraId="3513F605" w14:textId="6766F2BD">
      <w:pPr>
        <w:pStyle w:val="lijstnummer2"/>
        <w:numPr>
          <w:ilvl w:val="0"/>
          <w:numId w:val="0"/>
        </w:numPr>
        <w:ind w:left="708"/>
        <w:rPr>
          <w:color w:val="56398E" w:themeColor="text2"/>
        </w:rPr>
      </w:pPr>
    </w:p>
    <w:p w:rsidR="00A43685" w:rsidP="00A43685" w:rsidRDefault="00A43685" w14:paraId="3410665B" w14:textId="1B4C76D6">
      <w:pPr>
        <w:pStyle w:val="lijstnummer2"/>
        <w:rPr>
          <w:color w:val="56398E" w:themeColor="text2"/>
        </w:rPr>
      </w:pPr>
      <w:r w:rsidRPr="00091B42">
        <w:rPr>
          <w:color w:val="56398E" w:themeColor="text2"/>
        </w:rPr>
        <w:t xml:space="preserve">Vrijetijdsbeurs </w:t>
      </w:r>
      <w:r w:rsidR="00657AA6">
        <w:rPr>
          <w:color w:val="56398E" w:themeColor="text2"/>
        </w:rPr>
        <w:t xml:space="preserve">18/05/2025 </w:t>
      </w:r>
      <w:r w:rsidRPr="00091B42">
        <w:rPr>
          <w:color w:val="56398E" w:themeColor="text2"/>
        </w:rPr>
        <w:t>– reminder</w:t>
      </w:r>
    </w:p>
    <w:p w:rsidR="007C3D7F" w:rsidP="00E15748" w:rsidRDefault="007C3D7F" w14:paraId="6B86F63F" w14:textId="555DDE36">
      <w:r>
        <w:t>Inschrijven tegen 16 april</w:t>
      </w:r>
      <w:r w:rsidR="00E15748">
        <w:t>!</w:t>
      </w:r>
      <w:r w:rsidR="00EA55DC">
        <w:t xml:space="preserve"> Wie wil meedoen, don’t forget!</w:t>
      </w:r>
    </w:p>
    <w:p w:rsidRPr="00E15748" w:rsidR="00E15748" w:rsidP="00E15748" w:rsidRDefault="00E15748" w14:paraId="274BF2F1" w14:textId="6579F5BA">
      <w:r>
        <w:t xml:space="preserve">Vanaf </w:t>
      </w:r>
      <w:r w:rsidRPr="00E15748">
        <w:t>9:30 tot 13:30 op twee plaatsen kennismaken met het vrijetijdsaanbod:</w:t>
      </w:r>
    </w:p>
    <w:p w:rsidR="00E15748" w:rsidP="004C0854" w:rsidRDefault="00E15748" w14:paraId="69FBCFB4" w14:textId="45B3981C">
      <w:r w:rsidRPr="00E15748">
        <w:rPr>
          <w:rFonts w:ascii="Segoe UI Emoji" w:hAnsi="Segoe UI Emoji" w:cs="Segoe UI Emoji"/>
        </w:rPr>
        <w:t>📍</w:t>
      </w:r>
      <w:r w:rsidRPr="00E15748">
        <w:t xml:space="preserve"> Sport- en jeugdsite in Nazareth </w:t>
      </w:r>
      <w:r w:rsidRPr="00E15748">
        <w:br/>
      </w:r>
      <w:r w:rsidRPr="00E15748">
        <w:rPr>
          <w:rFonts w:ascii="Segoe UI Emoji" w:hAnsi="Segoe UI Emoji" w:cs="Segoe UI Emoji"/>
        </w:rPr>
        <w:t>📍</w:t>
      </w:r>
      <w:r w:rsidRPr="00E15748">
        <w:t xml:space="preserve"> Site van het Ontmoetingscentrum Polderbos in De Pinte</w:t>
      </w:r>
    </w:p>
    <w:p w:rsidR="00CE0D72" w:rsidP="004C0854" w:rsidRDefault="00CE0D72" w14:paraId="55DED2FC" w14:textId="77777777"/>
    <w:p w:rsidRPr="004C0854" w:rsidR="004C0854" w:rsidP="004C0854" w:rsidRDefault="00CE0D72" w14:paraId="2FFF073F" w14:textId="3A7A6B2B">
      <w:r w:rsidRPr="000D28E5">
        <w:rPr>
          <w:b/>
          <w:bCs/>
        </w:rPr>
        <w:t>Inschijflink</w:t>
      </w:r>
      <w:r>
        <w:t xml:space="preserve">: </w:t>
      </w:r>
      <w:hyperlink w:history="1" r:id="rId15">
        <w:r w:rsidRPr="00AF53D3">
          <w:rPr>
            <w:rStyle w:val="Hyperlink"/>
          </w:rPr>
          <w:t>https://www.nazarethdepinte.be/webform/doet_jouw_vereniging_mee_aan_de</w:t>
        </w:r>
      </w:hyperlink>
      <w:r>
        <w:t xml:space="preserve"> </w:t>
      </w:r>
      <w:r w:rsidR="004C0854">
        <w:br/>
      </w:r>
    </w:p>
    <w:p w:rsidR="00A43685" w:rsidP="00A43685" w:rsidRDefault="00A43685" w14:paraId="74338640" w14:textId="77777777">
      <w:pPr>
        <w:pStyle w:val="lijstnummer2"/>
        <w:rPr>
          <w:color w:val="56398E" w:themeColor="text2"/>
        </w:rPr>
      </w:pPr>
      <w:r w:rsidRPr="00091B42">
        <w:rPr>
          <w:color w:val="56398E" w:themeColor="text2"/>
        </w:rPr>
        <w:t>Opening legale zone graffiti – bijdrage jeugdraad</w:t>
      </w:r>
    </w:p>
    <w:p w:rsidR="00EA55DC" w:rsidP="004C0854" w:rsidRDefault="00EA55DC" w14:paraId="065ACFAD" w14:textId="187DD927">
      <w:r>
        <w:t xml:space="preserve">Wie heeft zin om mee te komen helpen op 9 mei op de opening van de legale zone graffiti? </w:t>
      </w:r>
    </w:p>
    <w:p w:rsidR="004C0854" w:rsidP="004C0854" w:rsidRDefault="004C0854" w14:paraId="10A97D8A" w14:textId="5AB940E9">
      <w:r>
        <w:t xml:space="preserve">Gaat door vanaf 16u30 tot 20u30. Te geef: ne supertoffen avond, </w:t>
      </w:r>
      <w:r w:rsidR="00657AA6">
        <w:t xml:space="preserve">drinks &amp; food! </w:t>
      </w:r>
    </w:p>
    <w:p w:rsidRPr="00091B42" w:rsidR="004C0854" w:rsidP="004C0854" w:rsidRDefault="00EA55DC" w14:paraId="71C1D0F2" w14:textId="4D36EDE3">
      <w:r>
        <w:t>Wie kent een DJ die wil komen draaien? (best hiphop</w:t>
      </w:r>
      <w:r w:rsidR="004C0854">
        <w:t>, r’n’b, surf en skate vibes)</w:t>
      </w:r>
    </w:p>
    <w:p w:rsidR="3A757655" w:rsidRDefault="3A757655" w14:paraId="74067051" w14:textId="78F2F428">
      <w:r w:rsidR="65F681CD">
        <w:rPr/>
        <w:t xml:space="preserve">Voorstellen: </w:t>
      </w:r>
      <w:r w:rsidR="3A757655">
        <w:rPr/>
        <w:t>DJ Tegel</w:t>
      </w:r>
      <w:r w:rsidR="659F95BB">
        <w:rPr/>
        <w:t xml:space="preserve"> (Emiel Van </w:t>
      </w:r>
      <w:r w:rsidR="659F95BB">
        <w:rPr/>
        <w:t>Tichelen</w:t>
      </w:r>
      <w:r w:rsidR="3A757655">
        <w:rPr/>
        <w:t xml:space="preserve"> ,</w:t>
      </w:r>
      <w:r w:rsidR="3A757655">
        <w:rPr/>
        <w:t xml:space="preserve"> DJ </w:t>
      </w:r>
      <w:r w:rsidR="3A757655">
        <w:rPr/>
        <w:t>Zorik</w:t>
      </w:r>
      <w:r w:rsidR="3A757655">
        <w:rPr/>
        <w:t xml:space="preserve"> (lien checkt)</w:t>
      </w:r>
    </w:p>
    <w:p w:rsidR="324FB756" w:rsidRDefault="324FB756" w14:paraId="15B8CB5A" w14:textId="0C4D150B"/>
    <w:p w:rsidR="6FA9E47E" w:rsidRDefault="00364B78" w14:paraId="69760110" w14:textId="42F4A43C">
      <w:r>
        <w:t xml:space="preserve">Jeugdraadhulp: </w:t>
      </w:r>
      <w:r w:rsidR="6FA9E47E">
        <w:t>Rune R, Dante G, Eva M, Manuel L, Femke H, Siebe VS, Maxime B</w:t>
      </w:r>
      <w:r w:rsidR="003F7646">
        <w:br/>
      </w:r>
    </w:p>
    <w:p w:rsidR="00A43685" w:rsidP="324FB756" w:rsidRDefault="00A43685" w14:paraId="3DDBC684" w14:textId="58C6FAB6">
      <w:pPr>
        <w:pStyle w:val="lijstnummer2"/>
        <w:rPr>
          <w:color w:val="56398E" w:themeColor="accent1"/>
        </w:rPr>
      </w:pPr>
      <w:r w:rsidRPr="324FB756">
        <w:rPr>
          <w:color w:val="56398E" w:themeColor="accent1"/>
        </w:rPr>
        <w:t>Sport- en speelterrein Het Wijngaardeke - Uitnodiging officiële opening</w:t>
      </w:r>
    </w:p>
    <w:p w:rsidR="475A9234" w:rsidP="324FB756" w:rsidRDefault="475A9234" w14:paraId="441B94FD" w14:textId="107B1527">
      <w:r>
        <w:t>Officiële opening voor sport- en speelterrein, met initiatie Krulbollen</w:t>
      </w:r>
      <w:r w:rsidR="4020FF97">
        <w:t xml:space="preserve"> en cava voor Matisse. </w:t>
      </w:r>
    </w:p>
    <w:p w:rsidR="4020FF97" w:rsidP="324FB756" w:rsidRDefault="4020FF97" w14:paraId="36939E82" w14:textId="44A83AA0">
      <w:r>
        <w:t xml:space="preserve">Zondag 27 april om 11u in Zevergem. </w:t>
      </w:r>
    </w:p>
    <w:p w:rsidR="324FB756" w:rsidP="324FB756" w:rsidRDefault="324FB756" w14:paraId="2E69D023" w14:textId="1AC6CE99"/>
    <w:p w:rsidR="007655C2" w:rsidP="324FB756" w:rsidRDefault="4020FF97" w14:paraId="3D1D1E95" w14:textId="5D0731AA">
      <w:pPr>
        <w:pStyle w:val="lijstnummer2"/>
        <w:rPr>
          <w:color w:val="56398E" w:themeColor="text2"/>
        </w:rPr>
      </w:pPr>
      <w:r w:rsidRPr="324FB756">
        <w:rPr>
          <w:color w:val="56398E" w:themeColor="accent1"/>
        </w:rPr>
        <w:t xml:space="preserve"> </w:t>
      </w:r>
      <w:r w:rsidRPr="324FB756" w:rsidR="007655C2">
        <w:rPr>
          <w:color w:val="56398E" w:themeColor="accent1"/>
        </w:rPr>
        <w:t>CBS</w:t>
      </w:r>
    </w:p>
    <w:p w:rsidR="007655C2" w:rsidP="324FB756" w:rsidRDefault="62A61814" w14:paraId="0A25585F" w14:textId="5D63B366">
      <w:pPr>
        <w:pStyle w:val="ListParagraph"/>
        <w:numPr>
          <w:ilvl w:val="0"/>
          <w:numId w:val="2"/>
        </w:numPr>
      </w:pPr>
      <w:r>
        <w:t>Jeugdhuis Openbaer: vraag naar jeugdhuiswerking (vanuit verenigingen en inwoners)</w:t>
      </w:r>
    </w:p>
    <w:p w:rsidR="62A61814" w:rsidP="324FB756" w:rsidRDefault="62A61814" w14:paraId="650EB79B" w14:textId="7CF0443F">
      <w:pPr>
        <w:pStyle w:val="ListParagraph"/>
      </w:pPr>
      <w:r>
        <w:t>Input vanuit jeugdraad – jeugdverenigingen</w:t>
      </w:r>
    </w:p>
    <w:p w:rsidR="62A61814" w:rsidP="324FB756" w:rsidRDefault="62A61814" w14:paraId="7D51E192" w14:textId="37747F55">
      <w:pPr>
        <w:pStyle w:val="ListParagraph"/>
        <w:numPr>
          <w:ilvl w:val="0"/>
          <w:numId w:val="1"/>
        </w:numPr>
      </w:pPr>
      <w:r>
        <w:t>Verenigingen hebben ook nood aan een jeugdhuiswerking</w:t>
      </w:r>
    </w:p>
    <w:p w:rsidR="62A61814" w:rsidP="324FB756" w:rsidRDefault="62A61814" w14:paraId="43F77AE4" w14:textId="79A80066">
      <w:pPr>
        <w:pStyle w:val="ListParagraph"/>
        <w:numPr>
          <w:ilvl w:val="0"/>
          <w:numId w:val="1"/>
        </w:numPr>
      </w:pPr>
      <w:r>
        <w:t>Ervaring na initiatieven in 2024: wisselend succes. Veel moeite om zonder vast team te organiseren. Veel werk bij enkele personen maar weinig ondersteuning op financ</w:t>
      </w:r>
      <w:r w:rsidR="3A004BE7">
        <w:t xml:space="preserve">ieel vlak. </w:t>
      </w:r>
    </w:p>
    <w:p w:rsidR="4EBC4A9D" w:rsidP="324FB756" w:rsidRDefault="4EBC4A9D" w14:paraId="50FACE94" w14:textId="534CCD23">
      <w:pPr>
        <w:ind w:left="720"/>
      </w:pPr>
      <w:r>
        <w:t xml:space="preserve">Belangrijk om te starten met een groep jongeren die zin heeft om een visie te ontwikkelen. Autonomie is belangrijk. </w:t>
      </w:r>
    </w:p>
    <w:p w:rsidR="324FB756" w:rsidP="324FB756" w:rsidRDefault="324FB756" w14:paraId="4B116A29" w14:textId="579C3675">
      <w:pPr>
        <w:ind w:left="720"/>
      </w:pPr>
    </w:p>
    <w:p w:rsidR="12E021EA" w:rsidP="324FB756" w:rsidRDefault="12E021EA" w14:paraId="44A4DAFF" w14:textId="2455FEC3">
      <w:pPr>
        <w:ind w:left="720"/>
      </w:pPr>
      <w:r>
        <w:t>Voorstel om groep samen te stellen om na te denken over de toekomst van het Jeugdhuis.</w:t>
      </w:r>
    </w:p>
    <w:p w:rsidR="324FB756" w:rsidP="324FB756" w:rsidRDefault="324FB756" w14:paraId="6D8CB8B3" w14:textId="4839FAC7">
      <w:pPr>
        <w:ind w:left="720"/>
      </w:pPr>
    </w:p>
    <w:p w:rsidRPr="00657AA6" w:rsidR="00B10673" w:rsidP="324FB756" w:rsidRDefault="007655C2" w14:paraId="4781F148" w14:textId="027E5956">
      <w:pPr>
        <w:pStyle w:val="lijstnummer2"/>
        <w:rPr>
          <w:rStyle w:val="normaltextrun"/>
          <w:color w:val="56398E" w:themeColor="text2"/>
        </w:rPr>
      </w:pPr>
      <w:r w:rsidRPr="324FB756">
        <w:rPr>
          <w:color w:val="56398E" w:themeColor="accent1"/>
        </w:rPr>
        <w:t>Jeugdverenigingen</w:t>
      </w:r>
    </w:p>
    <w:p w:rsidRPr="00E804DC" w:rsidR="00B10673" w:rsidP="23C2558D" w:rsidRDefault="4FA87D10" w14:paraId="0D45384E" w14:textId="129F4376">
      <w:pPr>
        <w:pStyle w:val="lijstnummer2"/>
        <w:rPr>
          <w:rStyle w:val="normaltextrun"/>
        </w:rPr>
      </w:pPr>
      <w:r w:rsidRPr="23C2558D" w:rsidR="4FA87D10">
        <w:rPr>
          <w:rStyle w:val="normaltextrun"/>
        </w:rPr>
        <w:t xml:space="preserve">Chiro: activiteit in </w:t>
      </w:r>
      <w:r w:rsidRPr="23C2558D" w:rsidR="4FA87D10">
        <w:rPr>
          <w:rStyle w:val="normaltextrun"/>
        </w:rPr>
        <w:t>Openbaer</w:t>
      </w:r>
      <w:r w:rsidRPr="23C2558D" w:rsidR="4FA87D10">
        <w:rPr>
          <w:rStyle w:val="normaltextrun"/>
        </w:rPr>
        <w:t xml:space="preserve">: </w:t>
      </w:r>
      <w:r w:rsidRPr="23C2558D" w:rsidR="214CF4BC">
        <w:rPr>
          <w:rStyle w:val="normaltextrun"/>
        </w:rPr>
        <w:t xml:space="preserve">Vrijdag </w:t>
      </w:r>
      <w:r w:rsidRPr="23C2558D" w:rsidR="4FA87D10">
        <w:rPr>
          <w:rStyle w:val="normaltextrun"/>
        </w:rPr>
        <w:t xml:space="preserve">9 mei </w:t>
      </w:r>
      <w:r w:rsidRPr="23C2558D" w:rsidR="2C30D62E">
        <w:rPr>
          <w:rStyle w:val="normaltextrun"/>
        </w:rPr>
        <w:t xml:space="preserve">- </w:t>
      </w:r>
      <w:r w:rsidRPr="23C2558D" w:rsidR="4FA87D10">
        <w:rPr>
          <w:rStyle w:val="normaltextrun"/>
        </w:rPr>
        <w:t>Flugel</w:t>
      </w:r>
      <w:r w:rsidRPr="23C2558D" w:rsidR="4FA87D10">
        <w:rPr>
          <w:rStyle w:val="normaltextrun"/>
        </w:rPr>
        <w:t xml:space="preserve"> Beats</w:t>
      </w:r>
    </w:p>
    <w:p w:rsidRPr="00E804DC" w:rsidR="00B10673" w:rsidP="23C2558D" w:rsidRDefault="6F0E79F6" w14:paraId="1115072C" w14:textId="36AC5F9D">
      <w:pPr>
        <w:pStyle w:val="lijstnummer2"/>
        <w:rPr>
          <w:rStyle w:val="normaltextrun"/>
        </w:rPr>
      </w:pPr>
      <w:r w:rsidRPr="23C2558D" w:rsidR="6F0E79F6">
        <w:rPr>
          <w:rStyle w:val="normaltextrun"/>
        </w:rPr>
        <w:t>Manuel: SPPL Amigos</w:t>
      </w:r>
      <w:r w:rsidRPr="23C2558D" w:rsidR="5B89A4F1">
        <w:rPr>
          <w:rStyle w:val="normaltextrun"/>
        </w:rPr>
        <w:t xml:space="preserve"> gaat deze paasvakantie door</w:t>
      </w:r>
      <w:r w:rsidRPr="23C2558D" w:rsidR="6F0E79F6">
        <w:rPr>
          <w:rStyle w:val="normaltextrun"/>
        </w:rPr>
        <w:t xml:space="preserve"> van 7 tem 11 april</w:t>
      </w:r>
      <w:r w:rsidRPr="23C2558D" w:rsidR="45DA607D">
        <w:rPr>
          <w:rStyle w:val="normaltextrun"/>
        </w:rPr>
        <w:t>.</w:t>
      </w:r>
    </w:p>
    <w:p w:rsidRPr="00E804DC" w:rsidR="00B10673" w:rsidP="23C2558D" w:rsidRDefault="6F0E79F6" w14:paraId="4D2389C1" w14:textId="319AA731">
      <w:pPr>
        <w:pStyle w:val="lijstnummer2"/>
        <w:numPr>
          <w:ilvl w:val="0"/>
          <w:numId w:val="0"/>
        </w:numPr>
        <w:ind w:left="1080"/>
        <w:rPr>
          <w:rStyle w:val="normaltextrun"/>
        </w:rPr>
      </w:pPr>
      <w:r w:rsidRPr="23C2558D" w:rsidR="6F0E79F6">
        <w:rPr>
          <w:rStyle w:val="normaltextrun"/>
        </w:rPr>
        <w:t>Nieuwe hoofdanimatoren Manuel en Arne</w:t>
      </w:r>
      <w:r w:rsidRPr="23C2558D" w:rsidR="63680CD3">
        <w:rPr>
          <w:rStyle w:val="normaltextrun"/>
        </w:rPr>
        <w:t xml:space="preserve">. Ze hebben het </w:t>
      </w:r>
      <w:r w:rsidRPr="23C2558D" w:rsidR="07E6C6CE">
        <w:rPr>
          <w:rStyle w:val="normaltextrun"/>
        </w:rPr>
        <w:t>voorstel om zelf een website te ontwikkelen</w:t>
      </w:r>
      <w:r w:rsidRPr="23C2558D" w:rsidR="70C38A2E">
        <w:rPr>
          <w:rStyle w:val="normaltextrun"/>
        </w:rPr>
        <w:t xml:space="preserve"> om inschrijvingen te doen. GDPR-</w:t>
      </w:r>
      <w:r w:rsidRPr="23C2558D" w:rsidR="70C38A2E">
        <w:rPr>
          <w:rStyle w:val="normaltextrun"/>
        </w:rPr>
        <w:t>gewijs</w:t>
      </w:r>
      <w:r w:rsidRPr="23C2558D" w:rsidR="70C38A2E">
        <w:rPr>
          <w:rStyle w:val="normaltextrun"/>
        </w:rPr>
        <w:t xml:space="preserve"> kan dit niet zomaar. On </w:t>
      </w:r>
      <w:r w:rsidRPr="23C2558D" w:rsidR="70C38A2E">
        <w:rPr>
          <w:rStyle w:val="normaltextrun"/>
        </w:rPr>
        <w:t>hold</w:t>
      </w:r>
      <w:r w:rsidRPr="23C2558D" w:rsidR="70C38A2E">
        <w:rPr>
          <w:rStyle w:val="normaltextrun"/>
        </w:rPr>
        <w:t xml:space="preserve"> zetten. </w:t>
      </w:r>
      <w:r w:rsidRPr="23C2558D" w:rsidR="472B1955">
        <w:rPr>
          <w:rStyle w:val="normaltextrun"/>
        </w:rPr>
        <w:t>Voldoende animatoren (15).</w:t>
      </w:r>
      <w:r w:rsidRPr="23C2558D" w:rsidR="2E3FDCC4">
        <w:rPr>
          <w:rStyle w:val="normaltextrun"/>
        </w:rPr>
        <w:t xml:space="preserve"> </w:t>
      </w:r>
      <w:r>
        <w:br/>
      </w:r>
      <w:r w:rsidRPr="23C2558D" w:rsidR="2E3FDCC4">
        <w:rPr>
          <w:rStyle w:val="normaltextrun"/>
        </w:rPr>
        <w:t>Inschrijvingen animatoren via webformulier</w:t>
      </w:r>
      <w:r w:rsidRPr="23C2558D" w:rsidR="5512738B">
        <w:rPr>
          <w:rStyle w:val="normaltextrun"/>
        </w:rPr>
        <w:t xml:space="preserve"> moet gebruiksvriendelijker</w:t>
      </w:r>
      <w:r w:rsidRPr="23C2558D" w:rsidR="2E3FDCC4">
        <w:rPr>
          <w:rStyle w:val="normaltextrun"/>
        </w:rPr>
        <w:t xml:space="preserve">. Optie </w:t>
      </w:r>
      <w:r w:rsidRPr="23C2558D" w:rsidR="5C330387">
        <w:rPr>
          <w:rStyle w:val="normaltextrun"/>
        </w:rPr>
        <w:t>toeveogen</w:t>
      </w:r>
      <w:r w:rsidRPr="23C2558D" w:rsidR="5C330387">
        <w:rPr>
          <w:rStyle w:val="normaltextrun"/>
        </w:rPr>
        <w:t xml:space="preserve"> </w:t>
      </w:r>
      <w:r w:rsidRPr="23C2558D" w:rsidR="2E3FDCC4">
        <w:rPr>
          <w:rStyle w:val="normaltextrun"/>
        </w:rPr>
        <w:t>om eerst te kiezen voor Amigos en Sterrenbos</w:t>
      </w:r>
      <w:r w:rsidRPr="23C2558D" w:rsidR="3EBD4176">
        <w:rPr>
          <w:rStyle w:val="normaltextrun"/>
        </w:rPr>
        <w:t xml:space="preserve"> en van daaruit verder gericht vragen te stellen. </w:t>
      </w:r>
    </w:p>
    <w:p w:rsidRPr="00E804DC" w:rsidR="00B10673" w:rsidP="23C2558D" w:rsidRDefault="472B1955" w14:paraId="2B789C5B" w14:textId="77D94F9B">
      <w:pPr>
        <w:pStyle w:val="lijstnummer2"/>
        <w:rPr>
          <w:rStyle w:val="normaltextrun"/>
        </w:rPr>
      </w:pPr>
      <w:r w:rsidRPr="23C2558D" w:rsidR="472B1955">
        <w:rPr>
          <w:rStyle w:val="normaltextrun"/>
        </w:rPr>
        <w:t>JH Jena: Za</w:t>
      </w:r>
      <w:r w:rsidRPr="23C2558D" w:rsidR="1F4D5460">
        <w:rPr>
          <w:rStyle w:val="normaltextrun"/>
        </w:rPr>
        <w:t>terdag</w:t>
      </w:r>
      <w:r w:rsidRPr="23C2558D" w:rsidR="472B1955">
        <w:rPr>
          <w:rStyle w:val="normaltextrun"/>
        </w:rPr>
        <w:t xml:space="preserve"> 05/04</w:t>
      </w:r>
      <w:r w:rsidRPr="23C2558D" w:rsidR="223C6C19">
        <w:rPr>
          <w:rStyle w:val="normaltextrun"/>
        </w:rPr>
        <w:t xml:space="preserve"> - </w:t>
      </w:r>
      <w:r w:rsidRPr="23C2558D" w:rsidR="472B1955">
        <w:rPr>
          <w:rStyle w:val="normaltextrun"/>
        </w:rPr>
        <w:t xml:space="preserve">Bal </w:t>
      </w:r>
      <w:r w:rsidRPr="23C2558D" w:rsidR="24544CA5">
        <w:rPr>
          <w:rStyle w:val="normaltextrun"/>
        </w:rPr>
        <w:t xml:space="preserve">van Nazareth - </w:t>
      </w:r>
      <w:r w:rsidRPr="23C2558D" w:rsidR="472B1955">
        <w:rPr>
          <w:rStyle w:val="normaltextrun"/>
        </w:rPr>
        <w:t>‘Trouwen’</w:t>
      </w:r>
    </w:p>
    <w:p w:rsidRPr="00E804DC" w:rsidR="00B10673" w:rsidP="23C2558D" w:rsidRDefault="0D800E07" w14:paraId="5814E45D" w14:textId="17625F0F">
      <w:pPr>
        <w:pStyle w:val="lijstnummer2"/>
        <w:rPr>
          <w:rStyle w:val="normaltextrun"/>
        </w:rPr>
      </w:pPr>
      <w:r w:rsidRPr="23C2558D" w:rsidR="0D800E07">
        <w:rPr>
          <w:rStyle w:val="normaltextrun"/>
        </w:rPr>
        <w:t xml:space="preserve">Mail rond reservaties </w:t>
      </w:r>
      <w:r w:rsidRPr="23C2558D" w:rsidR="1C2EB18C">
        <w:rPr>
          <w:rStyle w:val="normaltextrun"/>
        </w:rPr>
        <w:t>evenementen in gemeentelijke infrastructuur</w:t>
      </w:r>
      <w:r w:rsidRPr="23C2558D" w:rsidR="0D800E07">
        <w:rPr>
          <w:rStyle w:val="normaltextrun"/>
        </w:rPr>
        <w:t xml:space="preserve"> – alle aanvragen indienen tegen 15 april</w:t>
      </w:r>
      <w:r w:rsidRPr="23C2558D" w:rsidR="55DC2DF0">
        <w:rPr>
          <w:rStyle w:val="normaltextrun"/>
        </w:rPr>
        <w:t>.</w:t>
      </w:r>
    </w:p>
    <w:p w:rsidRPr="00E804DC" w:rsidR="00B10673" w:rsidP="23C2558D" w:rsidRDefault="13F62ACD" w14:paraId="6F4089D4" w14:textId="48A6E2A9">
      <w:pPr>
        <w:pStyle w:val="lijstnummer2"/>
        <w:rPr>
          <w:rStyle w:val="normaltextrun"/>
        </w:rPr>
      </w:pPr>
      <w:r w:rsidRPr="23C2558D" w:rsidR="13F62ACD">
        <w:rPr>
          <w:rStyle w:val="normaltextrun"/>
        </w:rPr>
        <w:t xml:space="preserve">KLJ Nazareth: 26/04 Quiz – nog enkele plaatsen </w:t>
      </w:r>
      <w:r w:rsidRPr="23C2558D" w:rsidR="401EA2A6">
        <w:rPr>
          <w:rStyle w:val="normaltextrun"/>
        </w:rPr>
        <w:t>vrij</w:t>
      </w:r>
    </w:p>
    <w:p w:rsidRPr="00E804DC" w:rsidR="00B10673" w:rsidP="00980FDE" w:rsidRDefault="13F62ACD" w14:paraId="36D7064F" w14:textId="1F01A1FB">
      <w:pPr>
        <w:pStyle w:val="lijstnummer2"/>
        <w:numPr>
          <w:ilvl w:val="0"/>
          <w:numId w:val="1"/>
        </w:numPr>
        <w:rPr>
          <w:rStyle w:val="normaltextrun"/>
        </w:rPr>
      </w:pPr>
      <w:r w:rsidRPr="324FB756">
        <w:rPr>
          <w:rStyle w:val="normaltextrun"/>
        </w:rPr>
        <w:t xml:space="preserve">2 eerste weekenden van mei: Toneelstuk ‘Zonde van de jeugd’ </w:t>
      </w:r>
    </w:p>
    <w:p w:rsidRPr="00E804DC" w:rsidR="00B10673" w:rsidP="00980FDE" w:rsidRDefault="13F62ACD" w14:paraId="57A93A49" w14:textId="72B1BEF7">
      <w:pPr>
        <w:pStyle w:val="lijstnummer2"/>
        <w:numPr>
          <w:ilvl w:val="0"/>
          <w:numId w:val="1"/>
        </w:numPr>
        <w:rPr>
          <w:rStyle w:val="normaltextrun"/>
        </w:rPr>
      </w:pPr>
      <w:r w:rsidRPr="324FB756">
        <w:rPr>
          <w:rStyle w:val="normaltextrun"/>
        </w:rPr>
        <w:t xml:space="preserve">Scouts &amp; Gidsen: idee opstart JH – Poster aan de deur van het JH, info-avond organiseren, niet voldoende bereik met insta, artikel in </w:t>
      </w:r>
      <w:r w:rsidR="00980FDE">
        <w:rPr>
          <w:rStyle w:val="normaltextrun"/>
        </w:rPr>
        <w:t>’</w:t>
      </w:r>
      <w:r w:rsidRPr="324FB756">
        <w:rPr>
          <w:rStyle w:val="normaltextrun"/>
        </w:rPr>
        <w:t>t Magezien</w:t>
      </w:r>
    </w:p>
    <w:p w:rsidRPr="00E804DC" w:rsidR="00B10673" w:rsidP="00980FDE" w:rsidRDefault="45AF1985" w14:paraId="352395AF" w14:textId="35470FFB">
      <w:pPr>
        <w:pStyle w:val="lijstnummer2"/>
        <w:numPr>
          <w:ilvl w:val="0"/>
          <w:numId w:val="1"/>
        </w:numPr>
        <w:rPr>
          <w:rStyle w:val="normaltextrun"/>
        </w:rPr>
      </w:pPr>
      <w:r w:rsidRPr="324FB756">
        <w:rPr>
          <w:rStyle w:val="normaltextrun"/>
        </w:rPr>
        <w:t>5 april: Afterparty Stamquiz</w:t>
      </w:r>
    </w:p>
    <w:p w:rsidRPr="00E804DC" w:rsidR="00B10673" w:rsidP="00980FDE" w:rsidRDefault="45AF1985" w14:paraId="7AEF5D8B" w14:textId="5F1BACDC">
      <w:pPr>
        <w:pStyle w:val="lijstnummer2"/>
        <w:numPr>
          <w:ilvl w:val="0"/>
          <w:numId w:val="1"/>
        </w:numPr>
        <w:rPr>
          <w:rStyle w:val="normaltextrun"/>
        </w:rPr>
      </w:pPr>
      <w:r w:rsidRPr="324FB756">
        <w:rPr>
          <w:rStyle w:val="normaltextrun"/>
        </w:rPr>
        <w:t>26 april: Vikingdag – zeepvoetbal, beer pong en streekbieren</w:t>
      </w:r>
    </w:p>
    <w:p w:rsidR="0E890DDB" w:rsidP="00980FDE" w:rsidRDefault="0E890DDB" w14:paraId="4BFAC014" w14:textId="21177A9F">
      <w:pPr>
        <w:pStyle w:val="lijstnummer2"/>
        <w:numPr>
          <w:ilvl w:val="0"/>
          <w:numId w:val="1"/>
        </w:numPr>
        <w:rPr>
          <w:rStyle w:val="normaltextrun"/>
        </w:rPr>
      </w:pPr>
      <w:r w:rsidRPr="324FB756">
        <w:rPr>
          <w:rStyle w:val="normaltextrun"/>
        </w:rPr>
        <w:t>Informeren bij Carrefour – B'tjes actie</w:t>
      </w:r>
    </w:p>
    <w:p w:rsidR="324FB756" w:rsidP="324FB756" w:rsidRDefault="324FB756" w14:paraId="0862F96C" w14:textId="21DB4CB3">
      <w:pPr>
        <w:pStyle w:val="lijstnummer2"/>
        <w:numPr>
          <w:ilvl w:val="0"/>
          <w:numId w:val="0"/>
        </w:numPr>
        <w:rPr>
          <w:rStyle w:val="normaltextrun"/>
        </w:rPr>
      </w:pPr>
    </w:p>
    <w:p w:rsidRPr="00E804DC" w:rsidR="00290013" w:rsidP="00B10673" w:rsidRDefault="00290013" w14:paraId="40DB48AC" w14:textId="465BFFAB">
      <w:pPr>
        <w:pStyle w:val="Subtitle"/>
        <w:numPr>
          <w:ilvl w:val="0"/>
          <w:numId w:val="25"/>
        </w:numPr>
      </w:pPr>
      <w:r w:rsidRPr="00E804DC">
        <w:t>Varia </w:t>
      </w:r>
    </w:p>
    <w:p w:rsidRPr="00A32556" w:rsidR="172FFF17" w:rsidP="00091B42" w:rsidRDefault="00091B42" w14:paraId="607A685D" w14:textId="5B6E0C90">
      <w:pPr>
        <w:pStyle w:val="lijstnummer2"/>
        <w:numPr>
          <w:ilvl w:val="1"/>
          <w:numId w:val="33"/>
        </w:numPr>
        <w:rPr>
          <w:color w:val="56398E" w:themeColor="text2"/>
        </w:rPr>
      </w:pPr>
      <w:r w:rsidRPr="00A32556">
        <w:rPr>
          <w:color w:val="56398E" w:themeColor="text2"/>
        </w:rPr>
        <w:t>WG MJP &amp; Bataljong</w:t>
      </w:r>
    </w:p>
    <w:p w:rsidR="00657AA6" w:rsidP="00657AA6" w:rsidRDefault="00657AA6" w14:paraId="654470A2" w14:textId="6ECE78D8">
      <w:pPr>
        <w:pStyle w:val="lijstnummer2"/>
        <w:numPr>
          <w:ilvl w:val="0"/>
          <w:numId w:val="0"/>
        </w:numPr>
      </w:pPr>
      <w:r>
        <w:t xml:space="preserve">Eerste vergadering gaat door </w:t>
      </w:r>
      <w:r w:rsidR="0FC0136D">
        <w:t xml:space="preserve">op 30 april. </w:t>
      </w:r>
    </w:p>
    <w:p w:rsidRPr="00A32556" w:rsidR="00A32556" w:rsidP="00657AA6" w:rsidRDefault="00A32556" w14:paraId="4E99ACFC" w14:textId="77777777">
      <w:pPr>
        <w:pStyle w:val="lijstnummer2"/>
        <w:numPr>
          <w:ilvl w:val="0"/>
          <w:numId w:val="0"/>
        </w:numPr>
      </w:pPr>
    </w:p>
    <w:p w:rsidRPr="00A32556" w:rsidR="00DA34B3" w:rsidP="00091B42" w:rsidRDefault="00E804DC" w14:paraId="6AC414CB" w14:textId="0C5465A6">
      <w:pPr>
        <w:pStyle w:val="lijstnummer2"/>
        <w:rPr>
          <w:rStyle w:val="normaltextrun"/>
          <w:rFonts w:ascii="Arial" w:hAnsi="Arial" w:cs="Arial" w:eastAsiaTheme="majorEastAsia"/>
          <w:color w:val="56398E"/>
        </w:rPr>
      </w:pPr>
      <w:r w:rsidRPr="00A32556">
        <w:rPr>
          <w:rStyle w:val="normaltextrun"/>
          <w:rFonts w:ascii="Arial" w:hAnsi="Arial" w:cs="Arial" w:eastAsiaTheme="majorEastAsia"/>
          <w:color w:val="56398E"/>
        </w:rPr>
        <w:t>Volgende vergadering jeugdraad</w:t>
      </w:r>
    </w:p>
    <w:p w:rsidRPr="00E804DC" w:rsidR="00E804DC" w:rsidP="54434746" w:rsidRDefault="5024702E" w14:paraId="43EBFD31" w14:textId="4CE5D302">
      <w:pPr>
        <w:pStyle w:val="paragraph"/>
        <w:shd w:val="clear" w:color="auto" w:fill="FFFFFF" w:themeFill="background1"/>
        <w:spacing w:before="0" w:beforeAutospacing="0" w:after="0" w:afterAutospacing="0"/>
        <w:textAlignment w:val="baseline"/>
        <w:rPr>
          <w:rStyle w:val="normaltextrun"/>
          <w:rFonts w:ascii="Arial" w:hAnsi="Arial" w:cs="Arial" w:eastAsiaTheme="majorEastAsia"/>
          <w:sz w:val="20"/>
          <w:szCs w:val="20"/>
        </w:rPr>
      </w:pPr>
      <w:r w:rsidRPr="172FFF17">
        <w:rPr>
          <w:rStyle w:val="normaltextrun"/>
          <w:rFonts w:ascii="Arial" w:hAnsi="Arial" w:cs="Arial" w:eastAsiaTheme="majorEastAsia"/>
          <w:sz w:val="20"/>
          <w:szCs w:val="20"/>
        </w:rPr>
        <w:t>Woens</w:t>
      </w:r>
      <w:r w:rsidRPr="172FFF17" w:rsidR="00E804DC">
        <w:rPr>
          <w:rStyle w:val="normaltextrun"/>
          <w:rFonts w:ascii="Arial" w:hAnsi="Arial" w:cs="Arial" w:eastAsiaTheme="majorEastAsia"/>
          <w:sz w:val="20"/>
          <w:szCs w:val="20"/>
        </w:rPr>
        <w:t xml:space="preserve">dag </w:t>
      </w:r>
      <w:r w:rsidRPr="172FFF17" w:rsidR="21663397">
        <w:rPr>
          <w:rStyle w:val="normaltextrun"/>
          <w:rFonts w:ascii="Arial" w:hAnsi="Arial" w:cs="Arial" w:eastAsiaTheme="majorEastAsia"/>
          <w:sz w:val="20"/>
          <w:szCs w:val="20"/>
        </w:rPr>
        <w:t>7</w:t>
      </w:r>
      <w:r w:rsidRPr="172FFF17" w:rsidR="00E804DC">
        <w:rPr>
          <w:rStyle w:val="normaltextrun"/>
          <w:rFonts w:ascii="Arial" w:hAnsi="Arial" w:cs="Arial" w:eastAsiaTheme="majorEastAsia"/>
          <w:sz w:val="20"/>
          <w:szCs w:val="20"/>
        </w:rPr>
        <w:t xml:space="preserve"> mei 2025</w:t>
      </w:r>
      <w:r w:rsidRPr="172FFF17" w:rsidR="2D1D27D1">
        <w:rPr>
          <w:rStyle w:val="normaltextrun"/>
          <w:rFonts w:ascii="Arial" w:hAnsi="Arial" w:cs="Arial" w:eastAsiaTheme="majorEastAsia"/>
          <w:sz w:val="20"/>
          <w:szCs w:val="20"/>
        </w:rPr>
        <w:t xml:space="preserve"> om 19u30</w:t>
      </w:r>
      <w:r w:rsidRPr="172FFF17" w:rsidR="376369C9">
        <w:rPr>
          <w:rStyle w:val="normaltextrun"/>
          <w:rFonts w:ascii="Arial" w:hAnsi="Arial" w:cs="Arial" w:eastAsiaTheme="majorEastAsia"/>
          <w:sz w:val="20"/>
          <w:szCs w:val="20"/>
        </w:rPr>
        <w:t xml:space="preserve"> bij KLJ Eke</w:t>
      </w:r>
    </w:p>
    <w:p w:rsidR="6C71B763" w:rsidP="6C71B763" w:rsidRDefault="6C71B763" w14:paraId="5374AF7D" w14:textId="0E7ED51C">
      <w:pPr>
        <w:rPr>
          <w:lang w:eastAsia="nl-BE"/>
        </w:rPr>
      </w:pPr>
    </w:p>
    <w:sectPr w:rsidR="6C71B763" w:rsidSect="009C7966">
      <w:headerReference w:type="default" r:id="rId16"/>
      <w:type w:val="continuous"/>
      <w:pgSz w:w="11906" w:h="16838" w:orient="portrait" w:code="9"/>
      <w:pgMar w:top="811" w:right="2550" w:bottom="1661" w:left="851" w:header="482" w:footer="47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C278F7" w:rsidP="001E5457" w:rsidRDefault="00C278F7" w14:paraId="75A6E109" w14:textId="77777777">
      <w:pPr>
        <w:pStyle w:val="voetnootvervolg"/>
      </w:pPr>
    </w:p>
    <w:p w:rsidR="00C278F7" w:rsidP="001E5457" w:rsidRDefault="00C278F7" w14:paraId="1E140132" w14:textId="77777777">
      <w:pPr>
        <w:pStyle w:val="voetnootscheiding"/>
      </w:pPr>
    </w:p>
  </w:endnote>
  <w:endnote w:type="continuationSeparator" w:id="0">
    <w:p w:rsidR="00C278F7" w:rsidP="001E5457" w:rsidRDefault="00C278F7" w14:paraId="151899E3" w14:textId="77777777">
      <w:pPr>
        <w:pStyle w:val="voetnootvervolg"/>
      </w:pPr>
    </w:p>
    <w:p w:rsidR="00C278F7" w:rsidP="001E5457" w:rsidRDefault="00C278F7" w14:paraId="6BD4576E" w14:textId="77777777">
      <w:pPr>
        <w:pStyle w:val="voetnootscheiding"/>
      </w:pPr>
    </w:p>
  </w:endnote>
  <w:endnote w:type="continuationNotice" w:id="1">
    <w:p w:rsidR="00C278F7" w:rsidP="001E5457" w:rsidRDefault="00C278F7" w14:paraId="295D07FA" w14:textId="77777777">
      <w:pPr>
        <w:pStyle w:val="voetnootvervolg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alias w:val="footerBlock"/>
      <w:tag w:val="footerBlock"/>
      <w:id w:val="-1585294455"/>
      <w:lock w:val="sdtContentLocked"/>
      <w:placeholder>
        <w:docPart w:val="42C89C4232F4423AB8592B09610522CC"/>
      </w:placeholder>
      <w15:appearance w15:val="hidden"/>
    </w:sdtPr>
    <w:sdtEndPr/>
    <w:sdtContent>
      <w:p w:rsidRPr="006F3DDC" w:rsidR="00290013" w:rsidP="006F3DDC" w:rsidRDefault="00290013" w14:paraId="73AE1F60" w14:textId="77777777">
        <w:pPr>
          <w:pStyle w:val="voettekstTablespacerAbove"/>
        </w:pPr>
        <w:r>
          <w:rPr>
            <w:rFonts w:cstheme="minorHAnsi"/>
          </w:rPr>
          <w:t>​</w:t>
        </w:r>
      </w:p>
    </w:sdtContent>
  </w:sdt>
  <w:tbl>
    <w:tblPr>
      <w:tblStyle w:val="TableGrid"/>
      <w:tblW w:w="0" w:type="auto"/>
      <w:tblBorders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insideH w:val="none" w:color="auto" w:sz="0" w:space="0"/>
        <w:insideV w:val="single" w:color="D8C88F" w:themeColor="accent5" w:sz="8" w:space="0"/>
      </w:tblBorders>
      <w:tblLayout w:type="fixed"/>
      <w:tblCellMar>
        <w:top w:w="0" w:type="dxa"/>
        <w:left w:w="0" w:type="dxa"/>
        <w:bottom w:w="0" w:type="dxa"/>
        <w:right w:w="0" w:type="dxa"/>
      </w:tblCellMar>
      <w:tblLook w:val="0600" w:firstRow="0" w:lastRow="0" w:firstColumn="0" w:lastColumn="0" w:noHBand="1" w:noVBand="1"/>
    </w:tblPr>
    <w:tblGrid>
      <w:gridCol w:w="9519"/>
      <w:gridCol w:w="968"/>
    </w:tblGrid>
    <w:tr w:rsidRPr="0094025E" w:rsidR="00290013" w:rsidTr="004E233A" w14:paraId="7F5DF541" w14:textId="77777777">
      <w:trPr>
        <w:cantSplit/>
      </w:trPr>
      <w:tc>
        <w:tcPr>
          <w:tcW w:w="9519" w:type="dxa"/>
          <w:shd w:val="clear" w:color="auto" w:fill="auto"/>
          <w:tcMar>
            <w:left w:w="1324" w:type="dxa"/>
            <w:right w:w="260" w:type="dxa"/>
          </w:tcMar>
          <w:vAlign w:val="bottom"/>
        </w:tcPr>
        <w:p w:rsidRPr="0094025E" w:rsidR="00290013" w:rsidP="004E233A" w:rsidRDefault="004F4599" w14:paraId="79F68B53" w14:textId="5E1C47F1">
          <w:pPr>
            <w:pStyle w:val="Footer"/>
          </w:pPr>
          <w:sdt>
            <w:sdtPr>
              <w:alias w:val="datum_voet"/>
              <w:tag w:val="datum_voet"/>
              <w:id w:val="-628546568"/>
              <w:placeholder>
                <w:docPart w:val="46EE875AF89A4DF7B84976764707D5FC"/>
              </w:placeholder>
              <w:dataBinding w:xpath="/root[1]/datum[1]" w:storeItemID="{832A7DF8-53A1-4213-9FDC-AA3344D6638F}"/>
              <w:date w:fullDate="2025-03-12T00:00:00Z">
                <w:dateFormat w:val="dd/MM/yyyy"/>
                <w:lid w:val="nl-BE"/>
                <w:storeMappedDataAs w:val="dateTime"/>
                <w:calendar w:val="gregorian"/>
              </w:date>
            </w:sdtPr>
            <w:sdtEndPr/>
            <w:sdtContent>
              <w:r w:rsidR="00FB0A25">
                <w:t>12/03/2025</w:t>
              </w:r>
            </w:sdtContent>
          </w:sdt>
        </w:p>
        <w:p w:rsidRPr="004E233A" w:rsidR="00290013" w:rsidP="004E233A" w:rsidRDefault="004F4599" w14:paraId="024BED43" w14:textId="77777777">
          <w:pPr>
            <w:pStyle w:val="Footer"/>
            <w:rPr>
              <w:rStyle w:val="PageNumber"/>
            </w:rPr>
          </w:pPr>
          <w:sdt>
            <w:sdtPr>
              <w:rPr>
                <w:rStyle w:val="PageNumber"/>
              </w:rPr>
              <w:alias w:val="titel_voet"/>
              <w:tag w:val="titel_voet"/>
              <w:id w:val="1042490664"/>
              <w:lock w:val="sdtLocked"/>
              <w:dataBinding w:xpath="/root[1]/titel[1]" w:storeItemID="{832A7DF8-53A1-4213-9FDC-AA3344D6638F}"/>
              <w:text/>
            </w:sdtPr>
            <w:sdtEndPr>
              <w:rPr>
                <w:rStyle w:val="PageNumber"/>
              </w:rPr>
            </w:sdtEndPr>
            <w:sdtContent>
              <w:r w:rsidR="00290013">
                <w:rPr>
                  <w:rStyle w:val="PageNumber"/>
                </w:rPr>
                <w:t>Verslag Jeugdraad</w:t>
              </w:r>
            </w:sdtContent>
          </w:sdt>
        </w:p>
      </w:tc>
      <w:tc>
        <w:tcPr>
          <w:tcW w:w="968" w:type="dxa"/>
          <w:shd w:val="clear" w:color="auto" w:fill="auto"/>
          <w:vAlign w:val="bottom"/>
        </w:tcPr>
        <w:p w:rsidRPr="0094025E" w:rsidR="00290013" w:rsidP="004E233A" w:rsidRDefault="00290013" w14:paraId="35D9CB6D" w14:textId="77777777">
          <w:pPr>
            <w:pStyle w:val="Footer"/>
          </w:pPr>
          <w:r w:rsidRPr="004E233A">
            <w:rPr>
              <w:rStyle w:val="PageNumber"/>
            </w:rPr>
            <w:fldChar w:fldCharType="begin"/>
          </w:r>
          <w:r w:rsidRPr="004E233A">
            <w:rPr>
              <w:rStyle w:val="PageNumber"/>
            </w:rPr>
            <w:instrText>PAGE  \* Arabic  \* MERGEFORMAT</w:instrText>
          </w:r>
          <w:r w:rsidRPr="004E233A">
            <w:rPr>
              <w:rStyle w:val="PageNumber"/>
            </w:rPr>
            <w:fldChar w:fldCharType="separate"/>
          </w:r>
          <w:r w:rsidRPr="004E233A">
            <w:rPr>
              <w:rStyle w:val="PageNumber"/>
            </w:rPr>
            <w:t>1</w:t>
          </w:r>
          <w:r w:rsidRPr="004E233A">
            <w:rPr>
              <w:rStyle w:val="PageNumber"/>
            </w:rPr>
            <w:fldChar w:fldCharType="end"/>
          </w:r>
          <w:r w:rsidRPr="0094025E">
            <w:t xml:space="preserve"> </w:t>
          </w:r>
          <w:r>
            <w:t xml:space="preserve"> </w:t>
          </w:r>
          <w:r w:rsidRPr="004E233A">
            <w:rPr>
              <w:rStyle w:val="voettekstseparator"/>
            </w:rPr>
            <w:t xml:space="preserve">/ </w:t>
          </w:r>
          <w:r w:rsidRPr="004E233A">
            <w:rPr>
              <w:rStyle w:val="voettekstseparator"/>
            </w:rPr>
            <w:fldChar w:fldCharType="begin"/>
          </w:r>
          <w:r w:rsidRPr="004E233A">
            <w:rPr>
              <w:rStyle w:val="voettekstseparator"/>
            </w:rPr>
            <w:instrText>NUMPAGES  \* Arabic  \* MERGEFORMAT</w:instrText>
          </w:r>
          <w:r w:rsidRPr="004E233A">
            <w:rPr>
              <w:rStyle w:val="voettekstseparator"/>
            </w:rPr>
            <w:fldChar w:fldCharType="separate"/>
          </w:r>
          <w:r w:rsidRPr="004E233A">
            <w:rPr>
              <w:rStyle w:val="voettekstseparator"/>
            </w:rPr>
            <w:t>2</w:t>
          </w:r>
          <w:r w:rsidRPr="004E233A">
            <w:rPr>
              <w:rStyle w:val="voettekstseparator"/>
            </w:rPr>
            <w:fldChar w:fldCharType="end"/>
          </w:r>
        </w:p>
      </w:tc>
    </w:tr>
  </w:tbl>
  <w:p w:rsidR="00290013" w:rsidP="004E233A" w:rsidRDefault="00290013" w14:paraId="5296BB98" w14:textId="77777777">
    <w:pPr>
      <w:pStyle w:val="voettekstTablereturnBelow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C278F7" w:rsidP="001E5457" w:rsidRDefault="00C278F7" w14:paraId="61217F8D" w14:textId="77777777">
      <w:pPr>
        <w:pStyle w:val="voetnootvervolg"/>
      </w:pPr>
    </w:p>
    <w:p w:rsidR="00C278F7" w:rsidP="001E5457" w:rsidRDefault="00C278F7" w14:paraId="5D273CEE" w14:textId="77777777">
      <w:pPr>
        <w:pStyle w:val="voetnootscheiding"/>
      </w:pPr>
    </w:p>
  </w:footnote>
  <w:footnote w:type="continuationSeparator" w:id="0">
    <w:p w:rsidR="00C278F7" w:rsidP="001E5457" w:rsidRDefault="00C278F7" w14:paraId="11FF6265" w14:textId="77777777">
      <w:pPr>
        <w:pStyle w:val="voetnootvervolg"/>
      </w:pPr>
    </w:p>
    <w:p w:rsidR="00C278F7" w:rsidP="001E5457" w:rsidRDefault="00C278F7" w14:paraId="0D6E6575" w14:textId="77777777">
      <w:pPr>
        <w:pStyle w:val="voetnootscheiding"/>
      </w:pPr>
    </w:p>
  </w:footnote>
  <w:footnote w:type="continuationNotice" w:id="1">
    <w:p w:rsidR="00C278F7" w:rsidP="001E5457" w:rsidRDefault="00C278F7" w14:paraId="581A3745" w14:textId="77777777">
      <w:pPr>
        <w:pStyle w:val="voetnootvervolg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dec="http://schemas.microsoft.com/office/drawing/2017/decorative" xmlns:pic="http://schemas.openxmlformats.org/drawingml/2006/picture" xmlns:a14="http://schemas.microsoft.com/office/drawing/2010/main" mc:Ignorable="w14 w15 w16se w16cid w16 w16cex w16sdtdh w16sdtfl w16du wp14">
  <w:sdt>
    <w:sdtPr>
      <w:alias w:val="headerBlock01"/>
      <w:tag w:val="headerBlock01"/>
      <w:id w:val="547187816"/>
      <w:lock w:val="sdtContentLocked"/>
      <w:placeholder>
        <w:docPart w:val="42C89C4232F4423AB8592B09610522CC"/>
      </w:placeholder>
      <w15:appearance w15:val="hidden"/>
    </w:sdtPr>
    <w:sdtEndPr/>
    <w:sdtContent>
      <w:p w:rsidRPr="0069260A" w:rsidR="00290013" w:rsidP="0069260A" w:rsidRDefault="00290013" w14:paraId="75479ABD" w14:textId="77777777">
        <w:pPr>
          <w:pStyle w:val="koptekstsectie1"/>
        </w:pPr>
        <w:r w:rsidRPr="0069260A">
          <w:t xml:space="preserve">   </w:t>
        </w:r>
        <w:r w:rsidRPr="0069260A">
          <w:rPr>
            <w:noProof/>
          </w:rPr>
          <w:drawing>
            <wp:anchor distT="0" distB="0" distL="114300" distR="114300" simplePos="0" relativeHeight="251658242" behindDoc="1" locked="1" layoutInCell="1" allowOverlap="1" wp14:anchorId="3F26901E" wp14:editId="126B3700">
              <wp:simplePos x="645160" y="309245"/>
              <wp:positionH relativeFrom="page">
                <wp:align>right</wp:align>
              </wp:positionH>
              <wp:positionV relativeFrom="page">
                <wp:align>top</wp:align>
              </wp:positionV>
              <wp:extent cx="1910880" cy="1048320"/>
              <wp:effectExtent l="0" t="0" r="0" b="0"/>
              <wp:wrapNone/>
              <wp:docPr id="2" name="Afbeelding 3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552777281" name="Afbeelding 3">
                        <a:extLst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pic:cNvPr>
                      <pic:cNvPicPr/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910880" cy="104832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w:r>
        <w:r w:rsidRPr="0069260A">
          <w:rPr>
            <w:noProof/>
          </w:rPr>
          <w:drawing>
            <wp:anchor distT="0" distB="0" distL="114300" distR="114300" simplePos="0" relativeHeight="251658241" behindDoc="1" locked="1" layoutInCell="1" allowOverlap="1" wp14:anchorId="7CC1DE46" wp14:editId="3629AB7B">
              <wp:simplePos x="2554605" y="309245"/>
              <wp:positionH relativeFrom="page">
                <wp:align>right</wp:align>
              </wp:positionH>
              <wp:positionV relativeFrom="page">
                <wp:align>bottom</wp:align>
              </wp:positionV>
              <wp:extent cx="1334880" cy="4321800"/>
              <wp:effectExtent l="0" t="0" r="0" b="3175"/>
              <wp:wrapNone/>
              <wp:docPr id="3" name="Afbeelding 4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446817810" name="Afbeelding 4">
                        <a:extLst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pic:cNvPr>
                      <pic:cNvPicPr/>
                    </pic:nvPicPr>
                    <pic:blipFill>
                      <a:blip r:embed="rId2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334880" cy="43218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dec="http://schemas.microsoft.com/office/drawing/2017/decorative" xmlns:pic="http://schemas.openxmlformats.org/drawingml/2006/picture" xmlns:a14="http://schemas.microsoft.com/office/drawing/2010/main" mc:Ignorable="w14 w15 w16se w16cid w16 w16cex w16sdtdh w16sdtfl w16du wp14">
  <w:sdt>
    <w:sdtPr>
      <w:alias w:val="headerBlock02"/>
      <w:tag w:val="headerBlock02"/>
      <w:id w:val="-1311399230"/>
      <w:lock w:val="sdtContentLocked"/>
      <w:placeholder>
        <w:docPart w:val="E3A269181F96442E8060C3CF32DB08BB"/>
      </w:placeholder>
      <w15:appearance w15:val="hidden"/>
    </w:sdtPr>
    <w:sdtEndPr/>
    <w:sdtContent>
      <w:p w:rsidRPr="006B4603" w:rsidR="00290013" w:rsidP="006B4603" w:rsidRDefault="00290013" w14:paraId="5EBD9748" w14:textId="77777777">
        <w:pPr>
          <w:pStyle w:val="Header"/>
        </w:pPr>
        <w:r w:rsidRPr="006B4603">
          <w:t xml:space="preserve">   </w:t>
        </w:r>
        <w:r>
          <w:rPr>
            <w:noProof/>
          </w:rPr>
          <w:drawing>
            <wp:anchor distT="0" distB="0" distL="114300" distR="114300" simplePos="0" relativeHeight="251658240" behindDoc="1" locked="1" layoutInCell="1" allowOverlap="1" wp14:anchorId="714ED2AC" wp14:editId="77F507D8">
              <wp:simplePos x="0" y="0"/>
              <wp:positionH relativeFrom="page">
                <wp:align>right</wp:align>
              </wp:positionH>
              <wp:positionV relativeFrom="page">
                <wp:align>top</wp:align>
              </wp:positionV>
              <wp:extent cx="687600" cy="864720"/>
              <wp:effectExtent l="0" t="0" r="0" b="0"/>
              <wp:wrapNone/>
              <wp:docPr id="1" name="Afbeelding 1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743920461" name="Afbeelding 1">
                        <a:extLst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pic:cNvPr>
                      <pic:cNvPicPr/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687600" cy="86472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824960"/>
    <w:multiLevelType w:val="hybridMultilevel"/>
    <w:tmpl w:val="0E54F2DE"/>
    <w:lvl w:ilvl="0" w:tplc="93BCF694">
      <w:start w:val="3"/>
      <w:numFmt w:val="bullet"/>
      <w:lvlText w:val="-"/>
      <w:lvlJc w:val="left"/>
      <w:pPr>
        <w:ind w:left="720" w:hanging="360"/>
      </w:pPr>
      <w:rPr>
        <w:rFonts w:hint="default" w:ascii="Arial" w:hAnsi="Arial" w:cs="Arial" w:eastAsiaTheme="majorEastAsia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13E972C8"/>
    <w:multiLevelType w:val="multilevel"/>
    <w:tmpl w:val="9E5CCD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2"/>
      <w:numFmt w:val="bullet"/>
      <w:lvlText w:val="-"/>
      <w:lvlJc w:val="left"/>
      <w:pPr>
        <w:ind w:left="2160" w:hanging="360"/>
      </w:pPr>
      <w:rPr>
        <w:rFonts w:hint="default" w:ascii="Arial" w:hAnsi="Arial" w:eastAsia="Times New Roman" w:cs="Arial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46B4ACD"/>
    <w:multiLevelType w:val="hybridMultilevel"/>
    <w:tmpl w:val="D05265E0"/>
    <w:lvl w:ilvl="0" w:tplc="B7B657F2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w:ilvl="1" w:tplc="4D14759C">
      <w:start w:val="1"/>
      <w:numFmt w:val="bullet"/>
      <w:lvlText w:val="o"/>
      <w:lvlJc w:val="left"/>
      <w:pPr>
        <w:ind w:left="1440" w:hanging="360"/>
      </w:pPr>
      <w:rPr>
        <w:rFonts w:hint="default" w:ascii="Aptos" w:hAnsi="Aptos"/>
      </w:rPr>
    </w:lvl>
    <w:lvl w:ilvl="2" w:tplc="3F7E5A3C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D49956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D5CD09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C16CD03A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C6706244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4F2E0238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A112C86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15847AE8"/>
    <w:multiLevelType w:val="hybridMultilevel"/>
    <w:tmpl w:val="9A0EB1E0"/>
    <w:lvl w:ilvl="0" w:tplc="7F76473C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w:ilvl="1" w:tplc="44B09B3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EDDCAD0C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51FA5742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D28A90E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5DB66AE2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E81ACCCC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4E8E1F62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351E0C3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1A9B3883"/>
    <w:multiLevelType w:val="hybridMultilevel"/>
    <w:tmpl w:val="59101CE2"/>
    <w:lvl w:ilvl="0" w:tplc="6BC2860A">
      <w:start w:val="1"/>
      <w:numFmt w:val="bullet"/>
      <w:lvlText w:val="-"/>
      <w:lvlJc w:val="left"/>
      <w:pPr>
        <w:ind w:left="1068" w:hanging="360"/>
      </w:pPr>
      <w:rPr>
        <w:rFonts w:hint="default" w:ascii="Aptos" w:hAnsi="Aptos"/>
      </w:rPr>
    </w:lvl>
    <w:lvl w:ilvl="1" w:tplc="BEF2BD82">
      <w:start w:val="1"/>
      <w:numFmt w:val="bullet"/>
      <w:lvlText w:val="o"/>
      <w:lvlJc w:val="left"/>
      <w:pPr>
        <w:ind w:left="1788" w:hanging="360"/>
      </w:pPr>
      <w:rPr>
        <w:rFonts w:hint="default" w:ascii="Courier New" w:hAnsi="Courier New"/>
      </w:rPr>
    </w:lvl>
    <w:lvl w:ilvl="2" w:tplc="AF6A1636">
      <w:start w:val="1"/>
      <w:numFmt w:val="bullet"/>
      <w:lvlText w:val=""/>
      <w:lvlJc w:val="left"/>
      <w:pPr>
        <w:ind w:left="2508" w:hanging="360"/>
      </w:pPr>
      <w:rPr>
        <w:rFonts w:hint="default" w:ascii="Wingdings" w:hAnsi="Wingdings"/>
      </w:rPr>
    </w:lvl>
    <w:lvl w:ilvl="3" w:tplc="9A542920">
      <w:start w:val="1"/>
      <w:numFmt w:val="bullet"/>
      <w:lvlText w:val=""/>
      <w:lvlJc w:val="left"/>
      <w:pPr>
        <w:ind w:left="3228" w:hanging="360"/>
      </w:pPr>
      <w:rPr>
        <w:rFonts w:hint="default" w:ascii="Symbol" w:hAnsi="Symbol"/>
      </w:rPr>
    </w:lvl>
    <w:lvl w:ilvl="4" w:tplc="16D42248">
      <w:start w:val="1"/>
      <w:numFmt w:val="bullet"/>
      <w:lvlText w:val="o"/>
      <w:lvlJc w:val="left"/>
      <w:pPr>
        <w:ind w:left="3948" w:hanging="360"/>
      </w:pPr>
      <w:rPr>
        <w:rFonts w:hint="default" w:ascii="Courier New" w:hAnsi="Courier New"/>
      </w:rPr>
    </w:lvl>
    <w:lvl w:ilvl="5" w:tplc="9C200304">
      <w:start w:val="1"/>
      <w:numFmt w:val="bullet"/>
      <w:lvlText w:val=""/>
      <w:lvlJc w:val="left"/>
      <w:pPr>
        <w:ind w:left="4668" w:hanging="360"/>
      </w:pPr>
      <w:rPr>
        <w:rFonts w:hint="default" w:ascii="Wingdings" w:hAnsi="Wingdings"/>
      </w:rPr>
    </w:lvl>
    <w:lvl w:ilvl="6" w:tplc="1C764762">
      <w:start w:val="1"/>
      <w:numFmt w:val="bullet"/>
      <w:lvlText w:val=""/>
      <w:lvlJc w:val="left"/>
      <w:pPr>
        <w:ind w:left="5388" w:hanging="360"/>
      </w:pPr>
      <w:rPr>
        <w:rFonts w:hint="default" w:ascii="Symbol" w:hAnsi="Symbol"/>
      </w:rPr>
    </w:lvl>
    <w:lvl w:ilvl="7" w:tplc="E242B938">
      <w:start w:val="1"/>
      <w:numFmt w:val="bullet"/>
      <w:lvlText w:val="o"/>
      <w:lvlJc w:val="left"/>
      <w:pPr>
        <w:ind w:left="6108" w:hanging="360"/>
      </w:pPr>
      <w:rPr>
        <w:rFonts w:hint="default" w:ascii="Courier New" w:hAnsi="Courier New"/>
      </w:rPr>
    </w:lvl>
    <w:lvl w:ilvl="8" w:tplc="347A8812">
      <w:start w:val="1"/>
      <w:numFmt w:val="bullet"/>
      <w:lvlText w:val=""/>
      <w:lvlJc w:val="left"/>
      <w:pPr>
        <w:ind w:left="6828" w:hanging="360"/>
      </w:pPr>
      <w:rPr>
        <w:rFonts w:hint="default" w:ascii="Wingdings" w:hAnsi="Wingdings"/>
      </w:rPr>
    </w:lvl>
  </w:abstractNum>
  <w:abstractNum w:abstractNumId="5" w15:restartNumberingAfterBreak="0">
    <w:nsid w:val="1CAA2304"/>
    <w:multiLevelType w:val="hybridMultilevel"/>
    <w:tmpl w:val="452896AC"/>
    <w:lvl w:ilvl="0" w:tplc="BD365F68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w:ilvl="1" w:tplc="7C8209FC">
      <w:start w:val="1"/>
      <w:numFmt w:val="bullet"/>
      <w:lvlText w:val="o"/>
      <w:lvlJc w:val="left"/>
      <w:pPr>
        <w:ind w:left="1440" w:hanging="360"/>
      </w:pPr>
      <w:rPr>
        <w:rFonts w:hint="default" w:ascii="Aptos" w:hAnsi="Aptos"/>
      </w:rPr>
    </w:lvl>
    <w:lvl w:ilvl="2" w:tplc="613A66D4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5488664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16B461B2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53B4AA66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75966AA4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AF667DB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6F66F76A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27CA3BB4"/>
    <w:multiLevelType w:val="hybridMultilevel"/>
    <w:tmpl w:val="7526A274"/>
    <w:lvl w:ilvl="0" w:tplc="0813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FC3CB3"/>
    <w:multiLevelType w:val="multilevel"/>
    <w:tmpl w:val="AB3A7888"/>
    <w:styleLink w:val="LIJSTNUM"/>
    <w:lvl w:ilvl="0">
      <w:start w:val="1"/>
      <w:numFmt w:val="decimal"/>
      <w:pStyle w:val="lijstnummer1"/>
      <w:lvlText w:val="%1."/>
      <w:lvlJc w:val="left"/>
      <w:pPr>
        <w:ind w:left="312" w:hanging="312"/>
      </w:pPr>
      <w:rPr>
        <w:rFonts w:hint="default"/>
        <w:b/>
        <w:i w:val="0"/>
        <w:color w:val="56398E" w:themeColor="text2"/>
        <w:sz w:val="18"/>
      </w:rPr>
    </w:lvl>
    <w:lvl w:ilvl="1">
      <w:start w:val="1"/>
      <w:numFmt w:val="lowerLetter"/>
      <w:pStyle w:val="lijstnummer2"/>
      <w:lvlText w:val="%2."/>
      <w:lvlJc w:val="left"/>
      <w:pPr>
        <w:ind w:left="567" w:hanging="255"/>
      </w:pPr>
      <w:rPr>
        <w:rFonts w:hint="default"/>
        <w:b/>
        <w:i w:val="0"/>
        <w:color w:val="F18673" w:themeColor="accent3"/>
        <w:sz w:val="18"/>
      </w:rPr>
    </w:lvl>
    <w:lvl w:ilvl="2">
      <w:start w:val="1"/>
      <w:numFmt w:val="decimal"/>
      <w:pStyle w:val="lijstnummer3"/>
      <w:lvlText w:val="%3."/>
      <w:lvlJc w:val="left"/>
      <w:pPr>
        <w:ind w:left="879" w:hanging="312"/>
      </w:pPr>
      <w:rPr>
        <w:rFonts w:hint="default"/>
        <w:b/>
        <w:i w:val="0"/>
        <w:color w:val="56398E" w:themeColor="text2"/>
        <w:sz w:val="18"/>
      </w:rPr>
    </w:lvl>
    <w:lvl w:ilvl="3">
      <w:start w:val="1"/>
      <w:numFmt w:val="none"/>
      <w:lvlText w:val=""/>
      <w:lvlJc w:val="left"/>
      <w:pPr>
        <w:tabs>
          <w:tab w:val="num" w:pos="2552"/>
        </w:tabs>
        <w:ind w:left="1440" w:firstLine="1112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2835"/>
        </w:tabs>
        <w:ind w:left="1800" w:firstLine="1035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3119"/>
        </w:tabs>
        <w:ind w:left="2160" w:firstLine="959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2520" w:firstLine="882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3686"/>
        </w:tabs>
        <w:ind w:left="2880" w:firstLine="806"/>
      </w:pPr>
      <w:rPr>
        <w:rFonts w:hint="default"/>
      </w:rPr>
    </w:lvl>
    <w:lvl w:ilvl="8">
      <w:start w:val="1"/>
      <w:numFmt w:val="none"/>
      <w:lvlText w:val=""/>
      <w:lvlJc w:val="left"/>
      <w:pPr>
        <w:ind w:left="3240" w:firstLine="729"/>
      </w:pPr>
      <w:rPr>
        <w:rFonts w:hint="default"/>
      </w:rPr>
    </w:lvl>
  </w:abstractNum>
  <w:abstractNum w:abstractNumId="8" w15:restartNumberingAfterBreak="0">
    <w:nsid w:val="2FB3253C"/>
    <w:multiLevelType w:val="hybridMultilevel"/>
    <w:tmpl w:val="CE6A5E1C"/>
    <w:lvl w:ilvl="0" w:tplc="DED40296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w:ilvl="1" w:tplc="9EF25666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E7BCD8D8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53A43B66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5644A1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53DA5AE2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AA2A7A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F0DA9608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5BC04A42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30D46CEE"/>
    <w:multiLevelType w:val="multilevel"/>
    <w:tmpl w:val="7F28BCFC"/>
    <w:numStyleLink w:val="KADERLIJSTOPSOM"/>
  </w:abstractNum>
  <w:abstractNum w:abstractNumId="10" w15:restartNumberingAfterBreak="0">
    <w:nsid w:val="32069A78"/>
    <w:multiLevelType w:val="hybridMultilevel"/>
    <w:tmpl w:val="8DE287A4"/>
    <w:lvl w:ilvl="0" w:tplc="408463CC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w:ilvl="1" w:tplc="1D385A46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93C6857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99A2894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1A4E98C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7C149556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88C2050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5B72AE5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E9E814D2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" w15:restartNumberingAfterBreak="0">
    <w:nsid w:val="326F14C1"/>
    <w:multiLevelType w:val="hybridMultilevel"/>
    <w:tmpl w:val="05B8A6BE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>
      <w:start w:val="1"/>
      <w:numFmt w:val="lowerLetter"/>
      <w:lvlText w:val="%2."/>
      <w:lvlJc w:val="left"/>
      <w:pPr>
        <w:ind w:left="1440" w:hanging="360"/>
      </w:pPr>
    </w:lvl>
    <w:lvl w:ilvl="2" w:tplc="0813001B">
      <w:start w:val="1"/>
      <w:numFmt w:val="lowerRoman"/>
      <w:lvlText w:val="%3."/>
      <w:lvlJc w:val="right"/>
      <w:pPr>
        <w:ind w:left="2160" w:hanging="180"/>
      </w:pPr>
    </w:lvl>
    <w:lvl w:ilvl="3" w:tplc="0813000F">
      <w:start w:val="1"/>
      <w:numFmt w:val="decimal"/>
      <w:lvlText w:val="%4."/>
      <w:lvlJc w:val="left"/>
      <w:pPr>
        <w:ind w:left="2880" w:hanging="360"/>
      </w:pPr>
    </w:lvl>
    <w:lvl w:ilvl="4" w:tplc="08130019">
      <w:start w:val="1"/>
      <w:numFmt w:val="lowerLetter"/>
      <w:lvlText w:val="%5."/>
      <w:lvlJc w:val="left"/>
      <w:pPr>
        <w:ind w:left="3600" w:hanging="360"/>
      </w:pPr>
    </w:lvl>
    <w:lvl w:ilvl="5" w:tplc="0813001B">
      <w:start w:val="1"/>
      <w:numFmt w:val="lowerRoman"/>
      <w:lvlText w:val="%6."/>
      <w:lvlJc w:val="right"/>
      <w:pPr>
        <w:ind w:left="4320" w:hanging="180"/>
      </w:pPr>
    </w:lvl>
    <w:lvl w:ilvl="6" w:tplc="0813000F">
      <w:start w:val="1"/>
      <w:numFmt w:val="decimal"/>
      <w:lvlText w:val="%7."/>
      <w:lvlJc w:val="left"/>
      <w:pPr>
        <w:ind w:left="5040" w:hanging="360"/>
      </w:pPr>
    </w:lvl>
    <w:lvl w:ilvl="7" w:tplc="08130019">
      <w:start w:val="1"/>
      <w:numFmt w:val="lowerLetter"/>
      <w:lvlText w:val="%8."/>
      <w:lvlJc w:val="left"/>
      <w:pPr>
        <w:ind w:left="5760" w:hanging="360"/>
      </w:pPr>
    </w:lvl>
    <w:lvl w:ilvl="8" w:tplc="0813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3B287FC"/>
    <w:multiLevelType w:val="hybridMultilevel"/>
    <w:tmpl w:val="C5ACDC2C"/>
    <w:lvl w:ilvl="0" w:tplc="25A0B6D8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w:ilvl="1" w:tplc="F0082ADA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73FC1A36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D44E6DF4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B878703C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516605F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34ECD0A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A3D0E1E2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36D85CA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3514AD20"/>
    <w:multiLevelType w:val="hybridMultilevel"/>
    <w:tmpl w:val="4808C268"/>
    <w:lvl w:ilvl="0" w:tplc="93385ED2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w:ilvl="1" w:tplc="26A26154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6DDE38BC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D2187FD8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E5B4E6B8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D0FE2FE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1923A0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94CAAFD2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951014AC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3E3D7359"/>
    <w:multiLevelType w:val="multilevel"/>
    <w:tmpl w:val="062894F0"/>
    <w:numStyleLink w:val="LIJSTOPSOM"/>
  </w:abstractNum>
  <w:abstractNum w:abstractNumId="15" w15:restartNumberingAfterBreak="0">
    <w:nsid w:val="3EA75C97"/>
    <w:multiLevelType w:val="multilevel"/>
    <w:tmpl w:val="BC50EE6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2AB3736"/>
    <w:multiLevelType w:val="hybridMultilevel"/>
    <w:tmpl w:val="106E95E2"/>
    <w:lvl w:ilvl="0" w:tplc="7AA0BEE4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w:ilvl="1" w:tplc="D5B8A7E6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C71C13B8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EEF4CF2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A17A4D4A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8C482542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9B8E1308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6F2C7B38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89E0EAD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4DA274AA"/>
    <w:multiLevelType w:val="multilevel"/>
    <w:tmpl w:val="34C00548"/>
    <w:styleLink w:val="KADERLIJSTNUM"/>
    <w:lvl w:ilvl="0">
      <w:start w:val="1"/>
      <w:numFmt w:val="decimal"/>
      <w:pStyle w:val="kaderlijstnummer1"/>
      <w:lvlText w:val="%1."/>
      <w:lvlJc w:val="left"/>
      <w:pPr>
        <w:tabs>
          <w:tab w:val="num" w:pos="482"/>
        </w:tabs>
        <w:ind w:left="794" w:hanging="312"/>
      </w:pPr>
      <w:rPr>
        <w:rFonts w:hint="default"/>
        <w:b/>
        <w:i w:val="0"/>
        <w:color w:val="56398E" w:themeColor="text2"/>
        <w:sz w:val="18"/>
      </w:rPr>
    </w:lvl>
    <w:lvl w:ilvl="1">
      <w:start w:val="1"/>
      <w:numFmt w:val="none"/>
      <w:pStyle w:val="kaderlijstvervolg1"/>
      <w:lvlText w:val="%2"/>
      <w:lvlJc w:val="left"/>
      <w:pPr>
        <w:ind w:left="794" w:hanging="312"/>
      </w:pPr>
      <w:rPr>
        <w:rFonts w:hint="default"/>
      </w:rPr>
    </w:lvl>
    <w:lvl w:ilvl="2">
      <w:start w:val="1"/>
      <w:numFmt w:val="none"/>
      <w:lvlText w:val=""/>
      <w:lvlJc w:val="left"/>
      <w:pPr>
        <w:tabs>
          <w:tab w:val="num" w:pos="2552"/>
        </w:tabs>
        <w:ind w:left="1080" w:firstLine="1472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2835"/>
        </w:tabs>
        <w:ind w:left="1440" w:firstLine="1395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3119"/>
        </w:tabs>
        <w:ind w:left="1800" w:firstLine="1319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3402"/>
        </w:tabs>
        <w:ind w:left="2160" w:firstLine="1242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3686"/>
        </w:tabs>
        <w:ind w:left="2520" w:firstLine="1166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3969"/>
        </w:tabs>
        <w:ind w:left="2880" w:firstLine="1089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4253"/>
        </w:tabs>
        <w:ind w:left="3240" w:firstLine="1013"/>
      </w:pPr>
      <w:rPr>
        <w:rFonts w:hint="default"/>
      </w:rPr>
    </w:lvl>
  </w:abstractNum>
  <w:abstractNum w:abstractNumId="18" w15:restartNumberingAfterBreak="0">
    <w:nsid w:val="54810DA8"/>
    <w:multiLevelType w:val="multilevel"/>
    <w:tmpl w:val="12C20414"/>
    <w:lvl w:ilvl="0">
      <w:start w:val="1"/>
      <w:numFmt w:val="decimal"/>
      <w:lvlText w:val="%1."/>
      <w:lvlJc w:val="left"/>
      <w:pPr>
        <w:ind w:left="343" w:hanging="360"/>
      </w:pPr>
      <w:rPr>
        <w:rFonts w:hint="default"/>
        <w:b/>
        <w:sz w:val="24"/>
        <w:szCs w:val="24"/>
      </w:rPr>
    </w:lvl>
    <w:lvl w:ilvl="1">
      <w:start w:val="1"/>
      <w:numFmt w:val="decimal"/>
      <w:isLgl/>
      <w:lvlText w:val="%1.%2"/>
      <w:lvlJc w:val="left"/>
      <w:pPr>
        <w:ind w:left="343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0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03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6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63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063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23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423" w:hanging="1440"/>
      </w:pPr>
      <w:rPr>
        <w:rFonts w:hint="default"/>
      </w:rPr>
    </w:lvl>
  </w:abstractNum>
  <w:abstractNum w:abstractNumId="19" w15:restartNumberingAfterBreak="0">
    <w:nsid w:val="54EFCDA8"/>
    <w:multiLevelType w:val="hybridMultilevel"/>
    <w:tmpl w:val="64C07F16"/>
    <w:lvl w:ilvl="0" w:tplc="D9DC4A9C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w:ilvl="1" w:tplc="A91C0EF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88885AC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5F5A637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ACA0C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8CA07A18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65C80738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54965532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F3220C3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0" w15:restartNumberingAfterBreak="0">
    <w:nsid w:val="57EDA55B"/>
    <w:multiLevelType w:val="hybridMultilevel"/>
    <w:tmpl w:val="8C089316"/>
    <w:lvl w:ilvl="0" w:tplc="56DA65FE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w:ilvl="1" w:tplc="45309B8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CD23C64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E1C5B46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1C00DE8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C35C1582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8E969F6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C2BC384A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C786E6A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1" w15:restartNumberingAfterBreak="0">
    <w:nsid w:val="5A3B6451"/>
    <w:multiLevelType w:val="multilevel"/>
    <w:tmpl w:val="34C00548"/>
    <w:numStyleLink w:val="KADERLIJSTNUM"/>
  </w:abstractNum>
  <w:abstractNum w:abstractNumId="22" w15:restartNumberingAfterBreak="0">
    <w:nsid w:val="5EC89C26"/>
    <w:multiLevelType w:val="hybridMultilevel"/>
    <w:tmpl w:val="80444C1A"/>
    <w:lvl w:ilvl="0" w:tplc="F12CD2DA">
      <w:start w:val="1"/>
      <w:numFmt w:val="bullet"/>
      <w:lvlText w:val="-"/>
      <w:lvlJc w:val="left"/>
      <w:pPr>
        <w:ind w:left="1080" w:hanging="360"/>
      </w:pPr>
      <w:rPr>
        <w:rFonts w:hint="default" w:ascii="Aptos" w:hAnsi="Aptos"/>
      </w:rPr>
    </w:lvl>
    <w:lvl w:ilvl="1" w:tplc="7FD82708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w:ilvl="2" w:tplc="EB024226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F6049FD6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70E0CA9A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w:ilvl="5" w:tplc="31D66C24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357A136A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49407176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w:ilvl="8" w:tplc="5FC2F9F6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23" w15:restartNumberingAfterBreak="0">
    <w:nsid w:val="635D2B85"/>
    <w:multiLevelType w:val="multilevel"/>
    <w:tmpl w:val="AB3A7888"/>
    <w:numStyleLink w:val="LIJSTNUM"/>
  </w:abstractNum>
  <w:abstractNum w:abstractNumId="24" w15:restartNumberingAfterBreak="0">
    <w:nsid w:val="64F725D9"/>
    <w:multiLevelType w:val="multilevel"/>
    <w:tmpl w:val="7F28BCFC"/>
    <w:styleLink w:val="KADERLIJSTOPSOM"/>
    <w:lvl w:ilvl="0">
      <w:start w:val="1"/>
      <w:numFmt w:val="bullet"/>
      <w:pStyle w:val="kaderlijstopsom1"/>
      <w:lvlText w:val="•"/>
      <w:lvlJc w:val="left"/>
      <w:pPr>
        <w:tabs>
          <w:tab w:val="num" w:pos="482"/>
        </w:tabs>
        <w:ind w:left="794" w:hanging="312"/>
      </w:pPr>
      <w:rPr>
        <w:rFonts w:hint="default" w:ascii="Aptos" w:hAnsi="Aptos"/>
        <w:b/>
        <w:i w:val="0"/>
        <w:color w:val="56398E" w:themeColor="text2"/>
      </w:rPr>
    </w:lvl>
    <w:lvl w:ilvl="1">
      <w:start w:val="1"/>
      <w:numFmt w:val="none"/>
      <w:pStyle w:val="kaderlijstvervolgopsomming"/>
      <w:lvlText w:val="%2"/>
      <w:lvlJc w:val="left"/>
      <w:pPr>
        <w:ind w:left="794" w:hanging="312"/>
      </w:pPr>
      <w:rPr>
        <w:rFonts w:hint="default"/>
      </w:rPr>
    </w:lvl>
    <w:lvl w:ilvl="2">
      <w:start w:val="1"/>
      <w:numFmt w:val="none"/>
      <w:lvlText w:val=""/>
      <w:lvlJc w:val="left"/>
      <w:pPr>
        <w:tabs>
          <w:tab w:val="num" w:pos="2552"/>
        </w:tabs>
        <w:ind w:left="1080" w:firstLine="1472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2835"/>
        </w:tabs>
        <w:ind w:left="1440" w:firstLine="1395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3119"/>
        </w:tabs>
        <w:ind w:left="1800" w:firstLine="1319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3402"/>
        </w:tabs>
        <w:ind w:left="2160" w:firstLine="1242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3686"/>
        </w:tabs>
        <w:ind w:left="2520" w:firstLine="1166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3969"/>
        </w:tabs>
        <w:ind w:left="2880" w:firstLine="1089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4253"/>
        </w:tabs>
        <w:ind w:left="3240" w:firstLine="1013"/>
      </w:pPr>
      <w:rPr>
        <w:rFonts w:hint="default"/>
      </w:rPr>
    </w:lvl>
  </w:abstractNum>
  <w:abstractNum w:abstractNumId="25" w15:restartNumberingAfterBreak="0">
    <w:nsid w:val="682F964D"/>
    <w:multiLevelType w:val="hybridMultilevel"/>
    <w:tmpl w:val="FADEBC06"/>
    <w:lvl w:ilvl="0" w:tplc="A44C9066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w:ilvl="1" w:tplc="0C488984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F57AFEF8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FFEEFFDA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FA0C2936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7FD48068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B1C2CB32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F3F8FA8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D164685C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6" w15:restartNumberingAfterBreak="0">
    <w:nsid w:val="6887572D"/>
    <w:multiLevelType w:val="multilevel"/>
    <w:tmpl w:val="6A8008D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  <w:rPr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1364E63"/>
    <w:multiLevelType w:val="hybridMultilevel"/>
    <w:tmpl w:val="BB50A166"/>
    <w:lvl w:ilvl="0" w:tplc="6616E9DC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w:ilvl="1" w:tplc="1BC0F452">
      <w:start w:val="1"/>
      <w:numFmt w:val="bullet"/>
      <w:lvlText w:val="o"/>
      <w:lvlJc w:val="left"/>
      <w:pPr>
        <w:ind w:left="1440" w:hanging="360"/>
      </w:pPr>
      <w:rPr>
        <w:rFonts w:hint="default" w:ascii="Aptos" w:hAnsi="Aptos"/>
      </w:rPr>
    </w:lvl>
    <w:lvl w:ilvl="2" w:tplc="84E6E2AA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1DA6B05A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F3EAE2D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E12631FA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C770AF32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A7A02058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368A96B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8" w15:restartNumberingAfterBreak="0">
    <w:nsid w:val="714C49B0"/>
    <w:multiLevelType w:val="hybridMultilevel"/>
    <w:tmpl w:val="DF404666"/>
    <w:lvl w:ilvl="0" w:tplc="C94ABE80">
      <w:numFmt w:val="bullet"/>
      <w:lvlText w:val="-"/>
      <w:lvlJc w:val="left"/>
      <w:pPr>
        <w:ind w:left="720" w:hanging="360"/>
      </w:pPr>
      <w:rPr>
        <w:rFonts w:hint="default" w:ascii="Aptos" w:hAnsi="Aptos" w:eastAsia="Times New Roman" w:cs="Aptos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13000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130005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9" w15:restartNumberingAfterBreak="0">
    <w:nsid w:val="732F1883"/>
    <w:multiLevelType w:val="multilevel"/>
    <w:tmpl w:val="8586CADC"/>
    <w:styleLink w:val="KOPNUM"/>
    <w:lvl w:ilvl="0">
      <w:start w:val="1"/>
      <w:numFmt w:val="decimal"/>
      <w:pStyle w:val="Heading1"/>
      <w:suff w:val="space"/>
      <w:lvlText w:val="%1."/>
      <w:lvlJc w:val="left"/>
      <w:pPr>
        <w:ind w:left="0" w:firstLine="0"/>
      </w:pPr>
      <w:rPr>
        <w:rFonts w:hint="default"/>
        <w:b w:val="0"/>
        <w:i w:val="0"/>
      </w:rPr>
    </w:lvl>
    <w:lvl w:ilvl="1">
      <w:start w:val="1"/>
      <w:numFmt w:val="decimal"/>
      <w:pStyle w:val="Heading2"/>
      <w:suff w:val="space"/>
      <w:lvlText w:val="%1.%2."/>
      <w:lvlJc w:val="left"/>
      <w:pPr>
        <w:ind w:left="0" w:firstLine="0"/>
      </w:pPr>
      <w:rPr>
        <w:rFonts w:hint="default"/>
        <w:b w:val="0"/>
        <w:i w:val="0"/>
      </w:rPr>
    </w:lvl>
    <w:lvl w:ilvl="2">
      <w:start w:val="1"/>
      <w:numFmt w:val="decimal"/>
      <w:pStyle w:val="Heading3"/>
      <w:suff w:val="space"/>
      <w:lvlText w:val="%1.%2.%3."/>
      <w:lvlJc w:val="left"/>
      <w:pPr>
        <w:ind w:left="0" w:firstLine="0"/>
      </w:pPr>
      <w:rPr>
        <w:rFonts w:hint="default"/>
        <w:b w:val="0"/>
        <w:i w:val="0"/>
      </w:rPr>
    </w:lvl>
    <w:lvl w:ilvl="3">
      <w:start w:val="1"/>
      <w:numFmt w:val="decimal"/>
      <w:pStyle w:val="Heading4"/>
      <w:suff w:val="space"/>
      <w:lvlText w:val="%1.%2.%3.%4."/>
      <w:lvlJc w:val="left"/>
      <w:pPr>
        <w:ind w:left="0" w:firstLine="0"/>
      </w:pPr>
      <w:rPr>
        <w:rFonts w:hint="default"/>
        <w:b w:val="0"/>
        <w:i w:val="0"/>
      </w:rPr>
    </w:lvl>
    <w:lvl w:ilvl="4">
      <w:start w:val="1"/>
      <w:numFmt w:val="none"/>
      <w:lvlText w:val=""/>
      <w:lvlJc w:val="left"/>
      <w:pPr>
        <w:tabs>
          <w:tab w:val="num" w:pos="2835"/>
        </w:tabs>
        <w:ind w:left="1800" w:firstLine="1035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3119"/>
        </w:tabs>
        <w:ind w:left="2160" w:firstLine="959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2520" w:firstLine="882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3686"/>
        </w:tabs>
        <w:ind w:left="2880" w:firstLine="806"/>
      </w:pPr>
      <w:rPr>
        <w:rFonts w:hint="default"/>
      </w:rPr>
    </w:lvl>
    <w:lvl w:ilvl="8">
      <w:start w:val="1"/>
      <w:numFmt w:val="none"/>
      <w:lvlText w:val=""/>
      <w:lvlJc w:val="left"/>
      <w:pPr>
        <w:ind w:left="3240" w:firstLine="729"/>
      </w:pPr>
      <w:rPr>
        <w:rFonts w:hint="default"/>
      </w:rPr>
    </w:lvl>
  </w:abstractNum>
  <w:abstractNum w:abstractNumId="30" w15:restartNumberingAfterBreak="0">
    <w:nsid w:val="77E904A6"/>
    <w:multiLevelType w:val="multilevel"/>
    <w:tmpl w:val="062894F0"/>
    <w:styleLink w:val="LIJSTOPSOM"/>
    <w:lvl w:ilvl="0">
      <w:start w:val="1"/>
      <w:numFmt w:val="none"/>
      <w:pStyle w:val="lijstopsom1"/>
      <w:lvlText w:val="•"/>
      <w:lvlJc w:val="left"/>
      <w:pPr>
        <w:ind w:left="312" w:hanging="312"/>
      </w:pPr>
      <w:rPr>
        <w:rFonts w:hint="default"/>
        <w:b/>
        <w:i w:val="0"/>
        <w:color w:val="F18673" w:themeColor="accent3"/>
      </w:rPr>
    </w:lvl>
    <w:lvl w:ilvl="1">
      <w:start w:val="1"/>
      <w:numFmt w:val="none"/>
      <w:pStyle w:val="lijstopsom2"/>
      <w:lvlText w:val="–"/>
      <w:lvlJc w:val="left"/>
      <w:pPr>
        <w:ind w:left="567" w:hanging="255"/>
      </w:pPr>
      <w:rPr>
        <w:rFonts w:hint="default"/>
        <w:b/>
        <w:i w:val="0"/>
        <w:color w:val="F18673" w:themeColor="accent3"/>
      </w:rPr>
    </w:lvl>
    <w:lvl w:ilvl="2">
      <w:start w:val="1"/>
      <w:numFmt w:val="none"/>
      <w:pStyle w:val="lijstopsom3"/>
      <w:lvlText w:val="•"/>
      <w:lvlJc w:val="left"/>
      <w:pPr>
        <w:ind w:left="879" w:hanging="312"/>
      </w:pPr>
      <w:rPr>
        <w:rFonts w:hint="default"/>
        <w:b/>
        <w:i w:val="0"/>
        <w:color w:val="56398E" w:themeColor="text2"/>
      </w:rPr>
    </w:lvl>
    <w:lvl w:ilvl="3">
      <w:start w:val="1"/>
      <w:numFmt w:val="none"/>
      <w:lvlText w:val=""/>
      <w:lvlJc w:val="left"/>
      <w:pPr>
        <w:tabs>
          <w:tab w:val="num" w:pos="2552"/>
        </w:tabs>
        <w:ind w:left="1440" w:firstLine="1112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2835"/>
        </w:tabs>
        <w:ind w:left="1800" w:firstLine="1035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3119"/>
        </w:tabs>
        <w:ind w:left="2160" w:firstLine="959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2520" w:firstLine="882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3686"/>
        </w:tabs>
        <w:ind w:left="2880" w:firstLine="806"/>
      </w:pPr>
      <w:rPr>
        <w:rFonts w:hint="default"/>
      </w:rPr>
    </w:lvl>
    <w:lvl w:ilvl="8">
      <w:start w:val="1"/>
      <w:numFmt w:val="none"/>
      <w:lvlText w:val=""/>
      <w:lvlJc w:val="left"/>
      <w:pPr>
        <w:ind w:left="3240" w:firstLine="729"/>
      </w:pPr>
      <w:rPr>
        <w:rFonts w:hint="default"/>
      </w:rPr>
    </w:lvl>
  </w:abstractNum>
  <w:num w:numId="1" w16cid:durableId="2147355844">
    <w:abstractNumId w:val="22"/>
  </w:num>
  <w:num w:numId="2" w16cid:durableId="954558371">
    <w:abstractNumId w:val="16"/>
  </w:num>
  <w:num w:numId="3" w16cid:durableId="1349209937">
    <w:abstractNumId w:val="20"/>
  </w:num>
  <w:num w:numId="4" w16cid:durableId="1476869116">
    <w:abstractNumId w:val="4"/>
  </w:num>
  <w:num w:numId="5" w16cid:durableId="1125545262">
    <w:abstractNumId w:val="3"/>
  </w:num>
  <w:num w:numId="6" w16cid:durableId="408621540">
    <w:abstractNumId w:val="2"/>
  </w:num>
  <w:num w:numId="7" w16cid:durableId="1640382342">
    <w:abstractNumId w:val="25"/>
  </w:num>
  <w:num w:numId="8" w16cid:durableId="2126541348">
    <w:abstractNumId w:val="12"/>
  </w:num>
  <w:num w:numId="9" w16cid:durableId="188878027">
    <w:abstractNumId w:val="13"/>
  </w:num>
  <w:num w:numId="10" w16cid:durableId="1755469501">
    <w:abstractNumId w:val="10"/>
  </w:num>
  <w:num w:numId="11" w16cid:durableId="1887376659">
    <w:abstractNumId w:val="19"/>
  </w:num>
  <w:num w:numId="12" w16cid:durableId="472138835">
    <w:abstractNumId w:val="27"/>
  </w:num>
  <w:num w:numId="13" w16cid:durableId="425733714">
    <w:abstractNumId w:val="8"/>
  </w:num>
  <w:num w:numId="14" w16cid:durableId="1623724529">
    <w:abstractNumId w:val="5"/>
  </w:num>
  <w:num w:numId="15" w16cid:durableId="1531145914">
    <w:abstractNumId w:val="7"/>
  </w:num>
  <w:num w:numId="16" w16cid:durableId="1105728450">
    <w:abstractNumId w:val="30"/>
  </w:num>
  <w:num w:numId="17" w16cid:durableId="1073552744">
    <w:abstractNumId w:val="29"/>
  </w:num>
  <w:num w:numId="18" w16cid:durableId="616764114">
    <w:abstractNumId w:val="17"/>
  </w:num>
  <w:num w:numId="19" w16cid:durableId="951860358">
    <w:abstractNumId w:val="24"/>
  </w:num>
  <w:num w:numId="20" w16cid:durableId="507016741">
    <w:abstractNumId w:val="21"/>
  </w:num>
  <w:num w:numId="21" w16cid:durableId="1445271714">
    <w:abstractNumId w:val="9"/>
  </w:num>
  <w:num w:numId="22" w16cid:durableId="1742215756">
    <w:abstractNumId w:val="29"/>
  </w:num>
  <w:num w:numId="23" w16cid:durableId="792753931">
    <w:abstractNumId w:val="23"/>
  </w:num>
  <w:num w:numId="24" w16cid:durableId="1968733295">
    <w:abstractNumId w:val="14"/>
  </w:num>
  <w:num w:numId="25" w16cid:durableId="2118327672">
    <w:abstractNumId w:val="18"/>
  </w:num>
  <w:num w:numId="26" w16cid:durableId="321355516">
    <w:abstractNumId w:val="1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247306656">
    <w:abstractNumId w:val="15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979215794">
    <w:abstractNumId w:val="26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59882610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050692415">
    <w:abstractNumId w:val="28"/>
  </w:num>
  <w:num w:numId="31" w16cid:durableId="537743490">
    <w:abstractNumId w:val="23"/>
    <w:lvlOverride w:ilvl="0">
      <w:startOverride w:val="1"/>
    </w:lvlOverride>
    <w:lvlOverride w:ilvl="1">
      <w:startOverride w:val="1"/>
    </w:lvlOverride>
  </w:num>
  <w:num w:numId="32" w16cid:durableId="1583831233">
    <w:abstractNumId w:val="6"/>
  </w:num>
  <w:num w:numId="33" w16cid:durableId="2077316009">
    <w:abstractNumId w:val="23"/>
    <w:lvlOverride w:ilvl="0">
      <w:startOverride w:val="1"/>
    </w:lvlOverride>
    <w:lvlOverride w:ilvl="1">
      <w:startOverride w:val="1"/>
    </w:lvlOverride>
  </w:num>
  <w:num w:numId="34" w16cid:durableId="33698634">
    <w:abstractNumId w:val="0"/>
  </w:num>
  <w:numIdMacAtCleanup w:val="14"/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attachedTemplate r:id="rId1"/>
  <w:stylePaneFormatFilter w:val="D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1"/>
  <w:trackRevisions w:val="false"/>
  <w:styleLockTheme/>
  <w:styleLockQFSet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766B"/>
    <w:rsid w:val="000169DD"/>
    <w:rsid w:val="00025D64"/>
    <w:rsid w:val="00026782"/>
    <w:rsid w:val="000374DE"/>
    <w:rsid w:val="000500AF"/>
    <w:rsid w:val="00054FD9"/>
    <w:rsid w:val="0005562E"/>
    <w:rsid w:val="0007337B"/>
    <w:rsid w:val="000904C6"/>
    <w:rsid w:val="00090E5F"/>
    <w:rsid w:val="00091B42"/>
    <w:rsid w:val="00091BFF"/>
    <w:rsid w:val="00092DD9"/>
    <w:rsid w:val="000B21E4"/>
    <w:rsid w:val="000B4258"/>
    <w:rsid w:val="000D28E5"/>
    <w:rsid w:val="000D4307"/>
    <w:rsid w:val="000D49C8"/>
    <w:rsid w:val="000D6051"/>
    <w:rsid w:val="000F7B27"/>
    <w:rsid w:val="001037E8"/>
    <w:rsid w:val="00114453"/>
    <w:rsid w:val="00116278"/>
    <w:rsid w:val="00116B60"/>
    <w:rsid w:val="001209E5"/>
    <w:rsid w:val="00143023"/>
    <w:rsid w:val="00147600"/>
    <w:rsid w:val="0016194D"/>
    <w:rsid w:val="001725CC"/>
    <w:rsid w:val="001762FA"/>
    <w:rsid w:val="00176F8F"/>
    <w:rsid w:val="00181947"/>
    <w:rsid w:val="00186A03"/>
    <w:rsid w:val="001939F0"/>
    <w:rsid w:val="00195959"/>
    <w:rsid w:val="001A3707"/>
    <w:rsid w:val="001B1E0E"/>
    <w:rsid w:val="001E33E7"/>
    <w:rsid w:val="001E3CA7"/>
    <w:rsid w:val="001E5457"/>
    <w:rsid w:val="001F4668"/>
    <w:rsid w:val="00201813"/>
    <w:rsid w:val="00204CE2"/>
    <w:rsid w:val="0020601D"/>
    <w:rsid w:val="0020687C"/>
    <w:rsid w:val="00214FC8"/>
    <w:rsid w:val="0022210A"/>
    <w:rsid w:val="00231430"/>
    <w:rsid w:val="00236D9F"/>
    <w:rsid w:val="002379F0"/>
    <w:rsid w:val="00267662"/>
    <w:rsid w:val="002702B7"/>
    <w:rsid w:val="00276959"/>
    <w:rsid w:val="00290013"/>
    <w:rsid w:val="002B4856"/>
    <w:rsid w:val="002C3C4D"/>
    <w:rsid w:val="002C7501"/>
    <w:rsid w:val="002D7EF8"/>
    <w:rsid w:val="002E0DF9"/>
    <w:rsid w:val="002F1035"/>
    <w:rsid w:val="002F4205"/>
    <w:rsid w:val="00305F96"/>
    <w:rsid w:val="0032766B"/>
    <w:rsid w:val="00344837"/>
    <w:rsid w:val="003449C8"/>
    <w:rsid w:val="003552FC"/>
    <w:rsid w:val="00364B78"/>
    <w:rsid w:val="003655B0"/>
    <w:rsid w:val="00377F51"/>
    <w:rsid w:val="0037C985"/>
    <w:rsid w:val="00383192"/>
    <w:rsid w:val="003842A2"/>
    <w:rsid w:val="00392AD0"/>
    <w:rsid w:val="003B3C01"/>
    <w:rsid w:val="003C6C54"/>
    <w:rsid w:val="003E358B"/>
    <w:rsid w:val="003F7444"/>
    <w:rsid w:val="003F7646"/>
    <w:rsid w:val="004028CD"/>
    <w:rsid w:val="004062CE"/>
    <w:rsid w:val="004067D4"/>
    <w:rsid w:val="004264A4"/>
    <w:rsid w:val="00427BB6"/>
    <w:rsid w:val="00436B8E"/>
    <w:rsid w:val="004541CD"/>
    <w:rsid w:val="004576D5"/>
    <w:rsid w:val="00473B34"/>
    <w:rsid w:val="0047557A"/>
    <w:rsid w:val="00482A51"/>
    <w:rsid w:val="00483A60"/>
    <w:rsid w:val="004C0854"/>
    <w:rsid w:val="004D172A"/>
    <w:rsid w:val="004D5C25"/>
    <w:rsid w:val="004E233A"/>
    <w:rsid w:val="004F4599"/>
    <w:rsid w:val="00514089"/>
    <w:rsid w:val="00514242"/>
    <w:rsid w:val="0052077C"/>
    <w:rsid w:val="00524674"/>
    <w:rsid w:val="005275BA"/>
    <w:rsid w:val="005367D5"/>
    <w:rsid w:val="00563C9C"/>
    <w:rsid w:val="00563EDD"/>
    <w:rsid w:val="00570C50"/>
    <w:rsid w:val="00591C32"/>
    <w:rsid w:val="0059369D"/>
    <w:rsid w:val="005A665E"/>
    <w:rsid w:val="005C1730"/>
    <w:rsid w:val="005D3124"/>
    <w:rsid w:val="005D5A41"/>
    <w:rsid w:val="005D638E"/>
    <w:rsid w:val="005E3D4D"/>
    <w:rsid w:val="005F2E66"/>
    <w:rsid w:val="00607DB6"/>
    <w:rsid w:val="006146B1"/>
    <w:rsid w:val="0065437E"/>
    <w:rsid w:val="00657AA6"/>
    <w:rsid w:val="00666EF8"/>
    <w:rsid w:val="00671956"/>
    <w:rsid w:val="0067636E"/>
    <w:rsid w:val="006838F5"/>
    <w:rsid w:val="0069260A"/>
    <w:rsid w:val="00695A89"/>
    <w:rsid w:val="00696183"/>
    <w:rsid w:val="00696614"/>
    <w:rsid w:val="006A2FCF"/>
    <w:rsid w:val="006B3BAC"/>
    <w:rsid w:val="006B4603"/>
    <w:rsid w:val="006B51DB"/>
    <w:rsid w:val="006C3145"/>
    <w:rsid w:val="006C7C6D"/>
    <w:rsid w:val="006D26CA"/>
    <w:rsid w:val="006F24C9"/>
    <w:rsid w:val="006F2B39"/>
    <w:rsid w:val="006F3DDC"/>
    <w:rsid w:val="00715B3E"/>
    <w:rsid w:val="00727CFE"/>
    <w:rsid w:val="007350BA"/>
    <w:rsid w:val="00735578"/>
    <w:rsid w:val="00737838"/>
    <w:rsid w:val="00747F13"/>
    <w:rsid w:val="007507B0"/>
    <w:rsid w:val="007512E7"/>
    <w:rsid w:val="00754C29"/>
    <w:rsid w:val="007615E4"/>
    <w:rsid w:val="007655C2"/>
    <w:rsid w:val="007701F2"/>
    <w:rsid w:val="00785069"/>
    <w:rsid w:val="00792BE3"/>
    <w:rsid w:val="00796072"/>
    <w:rsid w:val="007A022E"/>
    <w:rsid w:val="007B3FA7"/>
    <w:rsid w:val="007C3D7F"/>
    <w:rsid w:val="007E060D"/>
    <w:rsid w:val="007E4C69"/>
    <w:rsid w:val="0080501A"/>
    <w:rsid w:val="00826692"/>
    <w:rsid w:val="0083394D"/>
    <w:rsid w:val="008448A0"/>
    <w:rsid w:val="0085179B"/>
    <w:rsid w:val="00872581"/>
    <w:rsid w:val="00881FB7"/>
    <w:rsid w:val="008847DE"/>
    <w:rsid w:val="00884C7C"/>
    <w:rsid w:val="00886382"/>
    <w:rsid w:val="008910E6"/>
    <w:rsid w:val="00896C5C"/>
    <w:rsid w:val="0089C6A5"/>
    <w:rsid w:val="008A0959"/>
    <w:rsid w:val="008A11DB"/>
    <w:rsid w:val="008A16E2"/>
    <w:rsid w:val="008A3307"/>
    <w:rsid w:val="008A6038"/>
    <w:rsid w:val="008B4AB1"/>
    <w:rsid w:val="008B69D4"/>
    <w:rsid w:val="008C317A"/>
    <w:rsid w:val="008E4309"/>
    <w:rsid w:val="008F5709"/>
    <w:rsid w:val="009007CC"/>
    <w:rsid w:val="0091042F"/>
    <w:rsid w:val="009263F9"/>
    <w:rsid w:val="0094025E"/>
    <w:rsid w:val="009613A5"/>
    <w:rsid w:val="00964DD5"/>
    <w:rsid w:val="009659DB"/>
    <w:rsid w:val="00980FDE"/>
    <w:rsid w:val="009A0FDE"/>
    <w:rsid w:val="009A21CA"/>
    <w:rsid w:val="009A3DFE"/>
    <w:rsid w:val="009B1C02"/>
    <w:rsid w:val="009C61F5"/>
    <w:rsid w:val="009C7966"/>
    <w:rsid w:val="009D40EE"/>
    <w:rsid w:val="009E4243"/>
    <w:rsid w:val="009F3252"/>
    <w:rsid w:val="00A06EA5"/>
    <w:rsid w:val="00A22E99"/>
    <w:rsid w:val="00A32556"/>
    <w:rsid w:val="00A41933"/>
    <w:rsid w:val="00A43685"/>
    <w:rsid w:val="00A60651"/>
    <w:rsid w:val="00A74431"/>
    <w:rsid w:val="00A9595C"/>
    <w:rsid w:val="00AA2269"/>
    <w:rsid w:val="00AC1445"/>
    <w:rsid w:val="00AC4A37"/>
    <w:rsid w:val="00AC55CA"/>
    <w:rsid w:val="00AD7A5B"/>
    <w:rsid w:val="00AE079F"/>
    <w:rsid w:val="00AF1792"/>
    <w:rsid w:val="00AF794C"/>
    <w:rsid w:val="00B001A5"/>
    <w:rsid w:val="00B10673"/>
    <w:rsid w:val="00B509B9"/>
    <w:rsid w:val="00B701F3"/>
    <w:rsid w:val="00B70972"/>
    <w:rsid w:val="00B71248"/>
    <w:rsid w:val="00B74B9C"/>
    <w:rsid w:val="00B91AAA"/>
    <w:rsid w:val="00BE094A"/>
    <w:rsid w:val="00BE3358"/>
    <w:rsid w:val="00BE703C"/>
    <w:rsid w:val="00BF53A3"/>
    <w:rsid w:val="00C01BBE"/>
    <w:rsid w:val="00C14224"/>
    <w:rsid w:val="00C14A18"/>
    <w:rsid w:val="00C25748"/>
    <w:rsid w:val="00C278F7"/>
    <w:rsid w:val="00C50305"/>
    <w:rsid w:val="00C61DD2"/>
    <w:rsid w:val="00C640B1"/>
    <w:rsid w:val="00C643D3"/>
    <w:rsid w:val="00C654BC"/>
    <w:rsid w:val="00C655AC"/>
    <w:rsid w:val="00C75AEE"/>
    <w:rsid w:val="00C96D15"/>
    <w:rsid w:val="00C97268"/>
    <w:rsid w:val="00CA5311"/>
    <w:rsid w:val="00CA58A0"/>
    <w:rsid w:val="00CB4E9B"/>
    <w:rsid w:val="00CC11F1"/>
    <w:rsid w:val="00CC599C"/>
    <w:rsid w:val="00CE0D72"/>
    <w:rsid w:val="00CF5103"/>
    <w:rsid w:val="00CF5B80"/>
    <w:rsid w:val="00D10E1D"/>
    <w:rsid w:val="00D13B5C"/>
    <w:rsid w:val="00D30D4D"/>
    <w:rsid w:val="00D35B85"/>
    <w:rsid w:val="00D36F5C"/>
    <w:rsid w:val="00D50992"/>
    <w:rsid w:val="00D5299E"/>
    <w:rsid w:val="00D6429B"/>
    <w:rsid w:val="00D71BF5"/>
    <w:rsid w:val="00D8319C"/>
    <w:rsid w:val="00D96F1A"/>
    <w:rsid w:val="00DA34B3"/>
    <w:rsid w:val="00DC16A4"/>
    <w:rsid w:val="00DF2FD3"/>
    <w:rsid w:val="00DF2FF7"/>
    <w:rsid w:val="00DF68AC"/>
    <w:rsid w:val="00E119C3"/>
    <w:rsid w:val="00E12472"/>
    <w:rsid w:val="00E15748"/>
    <w:rsid w:val="00E15BFC"/>
    <w:rsid w:val="00E27B11"/>
    <w:rsid w:val="00E313D7"/>
    <w:rsid w:val="00E426CA"/>
    <w:rsid w:val="00E47AD6"/>
    <w:rsid w:val="00E6151A"/>
    <w:rsid w:val="00E61574"/>
    <w:rsid w:val="00E73477"/>
    <w:rsid w:val="00E73D08"/>
    <w:rsid w:val="00E804DC"/>
    <w:rsid w:val="00E84F71"/>
    <w:rsid w:val="00E8528E"/>
    <w:rsid w:val="00E93272"/>
    <w:rsid w:val="00E97FD0"/>
    <w:rsid w:val="00EA0867"/>
    <w:rsid w:val="00EA2F48"/>
    <w:rsid w:val="00EA55DC"/>
    <w:rsid w:val="00EB0EF6"/>
    <w:rsid w:val="00EB2F37"/>
    <w:rsid w:val="00EC4DC6"/>
    <w:rsid w:val="00EC512C"/>
    <w:rsid w:val="00ED3905"/>
    <w:rsid w:val="00ED5CF3"/>
    <w:rsid w:val="00EE6CDC"/>
    <w:rsid w:val="00EE7C37"/>
    <w:rsid w:val="00F06B87"/>
    <w:rsid w:val="00F12511"/>
    <w:rsid w:val="00F163F8"/>
    <w:rsid w:val="00F54DE0"/>
    <w:rsid w:val="00F5563D"/>
    <w:rsid w:val="00F63340"/>
    <w:rsid w:val="00F6360F"/>
    <w:rsid w:val="00F83400"/>
    <w:rsid w:val="00F86208"/>
    <w:rsid w:val="00F871F9"/>
    <w:rsid w:val="00F96B47"/>
    <w:rsid w:val="00FA6282"/>
    <w:rsid w:val="00FB0A25"/>
    <w:rsid w:val="00FB70A9"/>
    <w:rsid w:val="00FC4BA6"/>
    <w:rsid w:val="00FD389A"/>
    <w:rsid w:val="00FF7BAD"/>
    <w:rsid w:val="0142E985"/>
    <w:rsid w:val="014F4220"/>
    <w:rsid w:val="0155F67D"/>
    <w:rsid w:val="01943942"/>
    <w:rsid w:val="019F2341"/>
    <w:rsid w:val="01AD99A2"/>
    <w:rsid w:val="01D63C6F"/>
    <w:rsid w:val="01E85111"/>
    <w:rsid w:val="02AA1125"/>
    <w:rsid w:val="02C2E9E7"/>
    <w:rsid w:val="02E66D4B"/>
    <w:rsid w:val="033D9E92"/>
    <w:rsid w:val="034914B4"/>
    <w:rsid w:val="03F8E44A"/>
    <w:rsid w:val="04145118"/>
    <w:rsid w:val="04336474"/>
    <w:rsid w:val="045CB2C3"/>
    <w:rsid w:val="04E678E2"/>
    <w:rsid w:val="05C960C2"/>
    <w:rsid w:val="0642F78C"/>
    <w:rsid w:val="069CDCC6"/>
    <w:rsid w:val="06AC9695"/>
    <w:rsid w:val="06C2D1D3"/>
    <w:rsid w:val="06FBFD98"/>
    <w:rsid w:val="071A2808"/>
    <w:rsid w:val="076BB7D5"/>
    <w:rsid w:val="07A7CB20"/>
    <w:rsid w:val="07B63897"/>
    <w:rsid w:val="07BB3626"/>
    <w:rsid w:val="07D28A19"/>
    <w:rsid w:val="07E6C6CE"/>
    <w:rsid w:val="086FE68C"/>
    <w:rsid w:val="08E8AB39"/>
    <w:rsid w:val="09B31749"/>
    <w:rsid w:val="0AB2E25B"/>
    <w:rsid w:val="0AFD8795"/>
    <w:rsid w:val="0B1EC32E"/>
    <w:rsid w:val="0B757A03"/>
    <w:rsid w:val="0B8F5664"/>
    <w:rsid w:val="0C20507B"/>
    <w:rsid w:val="0C380ADD"/>
    <w:rsid w:val="0C859D68"/>
    <w:rsid w:val="0CB07EE2"/>
    <w:rsid w:val="0D0F616C"/>
    <w:rsid w:val="0D800E07"/>
    <w:rsid w:val="0D95900C"/>
    <w:rsid w:val="0E118BD0"/>
    <w:rsid w:val="0E11E31E"/>
    <w:rsid w:val="0E7CB7E6"/>
    <w:rsid w:val="0E890DDB"/>
    <w:rsid w:val="0EAB0AEA"/>
    <w:rsid w:val="0EC9C662"/>
    <w:rsid w:val="0F1F203D"/>
    <w:rsid w:val="0F9CD86E"/>
    <w:rsid w:val="0FC0136D"/>
    <w:rsid w:val="1039FD6E"/>
    <w:rsid w:val="1097BC13"/>
    <w:rsid w:val="10C5EDE7"/>
    <w:rsid w:val="10C6128F"/>
    <w:rsid w:val="1140210F"/>
    <w:rsid w:val="11769CC5"/>
    <w:rsid w:val="117B4197"/>
    <w:rsid w:val="11A2E2A0"/>
    <w:rsid w:val="11EA2B58"/>
    <w:rsid w:val="11F1BC7F"/>
    <w:rsid w:val="122CD44B"/>
    <w:rsid w:val="1239E1C1"/>
    <w:rsid w:val="12A672CD"/>
    <w:rsid w:val="12E021EA"/>
    <w:rsid w:val="131F8B02"/>
    <w:rsid w:val="1355F236"/>
    <w:rsid w:val="139ADB06"/>
    <w:rsid w:val="13CD0FC4"/>
    <w:rsid w:val="13F62ACD"/>
    <w:rsid w:val="141A4FD2"/>
    <w:rsid w:val="144C0682"/>
    <w:rsid w:val="1475E380"/>
    <w:rsid w:val="14766167"/>
    <w:rsid w:val="14979966"/>
    <w:rsid w:val="14BB258D"/>
    <w:rsid w:val="14BBC304"/>
    <w:rsid w:val="14C6EE3D"/>
    <w:rsid w:val="14C86541"/>
    <w:rsid w:val="152D56BD"/>
    <w:rsid w:val="1548526E"/>
    <w:rsid w:val="155C1BEE"/>
    <w:rsid w:val="157EC8D5"/>
    <w:rsid w:val="15D2C090"/>
    <w:rsid w:val="1619FC97"/>
    <w:rsid w:val="168C4B56"/>
    <w:rsid w:val="16A58229"/>
    <w:rsid w:val="16C19013"/>
    <w:rsid w:val="172FFF17"/>
    <w:rsid w:val="173917B6"/>
    <w:rsid w:val="173A67E9"/>
    <w:rsid w:val="178198CE"/>
    <w:rsid w:val="17ED927F"/>
    <w:rsid w:val="17F7E5CF"/>
    <w:rsid w:val="18073BA9"/>
    <w:rsid w:val="18AD51D5"/>
    <w:rsid w:val="18BCAFA5"/>
    <w:rsid w:val="18E4C640"/>
    <w:rsid w:val="18F0EE2E"/>
    <w:rsid w:val="1917111E"/>
    <w:rsid w:val="1917F45A"/>
    <w:rsid w:val="195882B2"/>
    <w:rsid w:val="1961E4D6"/>
    <w:rsid w:val="19656618"/>
    <w:rsid w:val="19D2A497"/>
    <w:rsid w:val="19DBE2F3"/>
    <w:rsid w:val="1A107E6C"/>
    <w:rsid w:val="1A411DF1"/>
    <w:rsid w:val="1A48B0C3"/>
    <w:rsid w:val="1A7D9308"/>
    <w:rsid w:val="1A906ED3"/>
    <w:rsid w:val="1AE7B5F7"/>
    <w:rsid w:val="1B38215A"/>
    <w:rsid w:val="1B42AB43"/>
    <w:rsid w:val="1B9FBE3A"/>
    <w:rsid w:val="1C05BEC1"/>
    <w:rsid w:val="1C1F34A1"/>
    <w:rsid w:val="1C2CE324"/>
    <w:rsid w:val="1C2EB18C"/>
    <w:rsid w:val="1C3B4D77"/>
    <w:rsid w:val="1CA8339E"/>
    <w:rsid w:val="1DD103B7"/>
    <w:rsid w:val="1F215016"/>
    <w:rsid w:val="1F47A314"/>
    <w:rsid w:val="1F4D5460"/>
    <w:rsid w:val="1F891013"/>
    <w:rsid w:val="1FBEA7CE"/>
    <w:rsid w:val="1FD47F34"/>
    <w:rsid w:val="1FEF9877"/>
    <w:rsid w:val="209C247F"/>
    <w:rsid w:val="209FFC45"/>
    <w:rsid w:val="20AE348C"/>
    <w:rsid w:val="20F4AFF1"/>
    <w:rsid w:val="2124FC35"/>
    <w:rsid w:val="214CF4BC"/>
    <w:rsid w:val="215E3309"/>
    <w:rsid w:val="21663397"/>
    <w:rsid w:val="216FDA20"/>
    <w:rsid w:val="21EB7534"/>
    <w:rsid w:val="223C6C19"/>
    <w:rsid w:val="22863E03"/>
    <w:rsid w:val="22D0C440"/>
    <w:rsid w:val="23207A18"/>
    <w:rsid w:val="233273C2"/>
    <w:rsid w:val="23B477B1"/>
    <w:rsid w:val="23BC1F26"/>
    <w:rsid w:val="23BFABC8"/>
    <w:rsid w:val="23C2558D"/>
    <w:rsid w:val="23CBD429"/>
    <w:rsid w:val="24376048"/>
    <w:rsid w:val="24544CA5"/>
    <w:rsid w:val="245BD984"/>
    <w:rsid w:val="24A8943C"/>
    <w:rsid w:val="2537F553"/>
    <w:rsid w:val="254A549C"/>
    <w:rsid w:val="25A94E72"/>
    <w:rsid w:val="25DD72B4"/>
    <w:rsid w:val="262BCAF9"/>
    <w:rsid w:val="26BE4D41"/>
    <w:rsid w:val="27344178"/>
    <w:rsid w:val="27447324"/>
    <w:rsid w:val="27A6E236"/>
    <w:rsid w:val="27A743F8"/>
    <w:rsid w:val="27E33987"/>
    <w:rsid w:val="27E4672C"/>
    <w:rsid w:val="2849C198"/>
    <w:rsid w:val="2860E6C0"/>
    <w:rsid w:val="2864D3D2"/>
    <w:rsid w:val="2910D1C3"/>
    <w:rsid w:val="293FF451"/>
    <w:rsid w:val="29BA37F2"/>
    <w:rsid w:val="2A1696C7"/>
    <w:rsid w:val="2A401F71"/>
    <w:rsid w:val="2A430A78"/>
    <w:rsid w:val="2A452347"/>
    <w:rsid w:val="2A5DC01E"/>
    <w:rsid w:val="2A924CA2"/>
    <w:rsid w:val="2ABB2F7A"/>
    <w:rsid w:val="2AC6E868"/>
    <w:rsid w:val="2B9ED2B0"/>
    <w:rsid w:val="2BD95BEA"/>
    <w:rsid w:val="2C30D62E"/>
    <w:rsid w:val="2C65C414"/>
    <w:rsid w:val="2CCC1D1D"/>
    <w:rsid w:val="2D1D27D1"/>
    <w:rsid w:val="2D6F1CF3"/>
    <w:rsid w:val="2D78A154"/>
    <w:rsid w:val="2E3FDCC4"/>
    <w:rsid w:val="2E5C13EE"/>
    <w:rsid w:val="2E95B2C0"/>
    <w:rsid w:val="2F2182A3"/>
    <w:rsid w:val="2F2741F1"/>
    <w:rsid w:val="2F379EF1"/>
    <w:rsid w:val="2F7066F5"/>
    <w:rsid w:val="2F88C2F4"/>
    <w:rsid w:val="2F8B2006"/>
    <w:rsid w:val="2FB86243"/>
    <w:rsid w:val="300B19DA"/>
    <w:rsid w:val="301F7454"/>
    <w:rsid w:val="310CF11F"/>
    <w:rsid w:val="31109B85"/>
    <w:rsid w:val="31199A7A"/>
    <w:rsid w:val="31B65552"/>
    <w:rsid w:val="324FB756"/>
    <w:rsid w:val="32B198CA"/>
    <w:rsid w:val="32EFE49F"/>
    <w:rsid w:val="32FE6E8F"/>
    <w:rsid w:val="3347D6AA"/>
    <w:rsid w:val="335077AD"/>
    <w:rsid w:val="33888F0D"/>
    <w:rsid w:val="33FFC889"/>
    <w:rsid w:val="341572A6"/>
    <w:rsid w:val="341EC452"/>
    <w:rsid w:val="34735F43"/>
    <w:rsid w:val="34D969D1"/>
    <w:rsid w:val="34ED2D36"/>
    <w:rsid w:val="3516E0D8"/>
    <w:rsid w:val="354F4B1F"/>
    <w:rsid w:val="35650A44"/>
    <w:rsid w:val="356B7079"/>
    <w:rsid w:val="35AFBC12"/>
    <w:rsid w:val="35CD7971"/>
    <w:rsid w:val="3608757C"/>
    <w:rsid w:val="3651785D"/>
    <w:rsid w:val="3672092F"/>
    <w:rsid w:val="36752593"/>
    <w:rsid w:val="36A7584D"/>
    <w:rsid w:val="3746ABB4"/>
    <w:rsid w:val="3748EC3F"/>
    <w:rsid w:val="376369C9"/>
    <w:rsid w:val="37D39864"/>
    <w:rsid w:val="382EFA4F"/>
    <w:rsid w:val="3857235A"/>
    <w:rsid w:val="38CCD15D"/>
    <w:rsid w:val="38F51A1B"/>
    <w:rsid w:val="3959E92F"/>
    <w:rsid w:val="39A86006"/>
    <w:rsid w:val="39F74709"/>
    <w:rsid w:val="3A004BE7"/>
    <w:rsid w:val="3A2E3A6B"/>
    <w:rsid w:val="3A6529A8"/>
    <w:rsid w:val="3A757655"/>
    <w:rsid w:val="3AFEEEA3"/>
    <w:rsid w:val="3B48703D"/>
    <w:rsid w:val="3B76ED91"/>
    <w:rsid w:val="3B7735E9"/>
    <w:rsid w:val="3BF3948E"/>
    <w:rsid w:val="3C43283C"/>
    <w:rsid w:val="3C902C1D"/>
    <w:rsid w:val="3CA141C7"/>
    <w:rsid w:val="3CC2E559"/>
    <w:rsid w:val="3DD37677"/>
    <w:rsid w:val="3DD5A13F"/>
    <w:rsid w:val="3DEEC222"/>
    <w:rsid w:val="3E7CD8DD"/>
    <w:rsid w:val="3E8A2BB5"/>
    <w:rsid w:val="3E9452F6"/>
    <w:rsid w:val="3EBD4176"/>
    <w:rsid w:val="3EC2B750"/>
    <w:rsid w:val="3EE8FDCE"/>
    <w:rsid w:val="3F25C181"/>
    <w:rsid w:val="3FBE6B3A"/>
    <w:rsid w:val="3FF6B680"/>
    <w:rsid w:val="401EA2A6"/>
    <w:rsid w:val="4020FF97"/>
    <w:rsid w:val="40453443"/>
    <w:rsid w:val="406DC6D2"/>
    <w:rsid w:val="40F9AC2B"/>
    <w:rsid w:val="413834DB"/>
    <w:rsid w:val="4141C063"/>
    <w:rsid w:val="4196A614"/>
    <w:rsid w:val="41E81B51"/>
    <w:rsid w:val="420427DD"/>
    <w:rsid w:val="424ACE78"/>
    <w:rsid w:val="425CF726"/>
    <w:rsid w:val="42ADD0F7"/>
    <w:rsid w:val="4301D515"/>
    <w:rsid w:val="43211CBC"/>
    <w:rsid w:val="4393EF06"/>
    <w:rsid w:val="43D1D895"/>
    <w:rsid w:val="44354E38"/>
    <w:rsid w:val="44D33E0D"/>
    <w:rsid w:val="45AF1985"/>
    <w:rsid w:val="45DA607D"/>
    <w:rsid w:val="45E8949E"/>
    <w:rsid w:val="46A493CA"/>
    <w:rsid w:val="46BE1567"/>
    <w:rsid w:val="46CE4FA1"/>
    <w:rsid w:val="46E5F472"/>
    <w:rsid w:val="46F3B4BD"/>
    <w:rsid w:val="472B1955"/>
    <w:rsid w:val="473DE0A9"/>
    <w:rsid w:val="47454656"/>
    <w:rsid w:val="475A9234"/>
    <w:rsid w:val="479B24E1"/>
    <w:rsid w:val="48AB6249"/>
    <w:rsid w:val="48E90B27"/>
    <w:rsid w:val="4903D8CE"/>
    <w:rsid w:val="498C7C9D"/>
    <w:rsid w:val="49C1C0B1"/>
    <w:rsid w:val="49CB93D9"/>
    <w:rsid w:val="49DEB923"/>
    <w:rsid w:val="4A6BF656"/>
    <w:rsid w:val="4A8BF390"/>
    <w:rsid w:val="4AC3E3FE"/>
    <w:rsid w:val="4B113B79"/>
    <w:rsid w:val="4CD4CE94"/>
    <w:rsid w:val="4CE023EE"/>
    <w:rsid w:val="4CFD38E0"/>
    <w:rsid w:val="4D14F5E7"/>
    <w:rsid w:val="4D44E952"/>
    <w:rsid w:val="4D509E0D"/>
    <w:rsid w:val="4D5D22A2"/>
    <w:rsid w:val="4D82443E"/>
    <w:rsid w:val="4DA865BB"/>
    <w:rsid w:val="4DE10377"/>
    <w:rsid w:val="4E090705"/>
    <w:rsid w:val="4E337E98"/>
    <w:rsid w:val="4E6A9EA3"/>
    <w:rsid w:val="4EBC4A9D"/>
    <w:rsid w:val="4ED84914"/>
    <w:rsid w:val="4F95A8BC"/>
    <w:rsid w:val="4FA87D10"/>
    <w:rsid w:val="4FC0B18B"/>
    <w:rsid w:val="4FECF765"/>
    <w:rsid w:val="5024702E"/>
    <w:rsid w:val="516F927A"/>
    <w:rsid w:val="51806FF5"/>
    <w:rsid w:val="51818E79"/>
    <w:rsid w:val="51E1ACBE"/>
    <w:rsid w:val="520A6B2D"/>
    <w:rsid w:val="525B3133"/>
    <w:rsid w:val="52E9C65A"/>
    <w:rsid w:val="530AEA41"/>
    <w:rsid w:val="531E0F72"/>
    <w:rsid w:val="533240D0"/>
    <w:rsid w:val="5346D8FB"/>
    <w:rsid w:val="53C8E95C"/>
    <w:rsid w:val="53F7D9E1"/>
    <w:rsid w:val="54179239"/>
    <w:rsid w:val="54434746"/>
    <w:rsid w:val="546B87F0"/>
    <w:rsid w:val="54B59834"/>
    <w:rsid w:val="54CCF053"/>
    <w:rsid w:val="54DCF950"/>
    <w:rsid w:val="54F481B1"/>
    <w:rsid w:val="5512738B"/>
    <w:rsid w:val="55551C42"/>
    <w:rsid w:val="556BD37D"/>
    <w:rsid w:val="5572BF5C"/>
    <w:rsid w:val="55DC2DF0"/>
    <w:rsid w:val="56031985"/>
    <w:rsid w:val="5614E211"/>
    <w:rsid w:val="56180249"/>
    <w:rsid w:val="565455F0"/>
    <w:rsid w:val="56A2816B"/>
    <w:rsid w:val="56AE289A"/>
    <w:rsid w:val="56B07DEA"/>
    <w:rsid w:val="56C82E2E"/>
    <w:rsid w:val="571FCD5E"/>
    <w:rsid w:val="579AB19D"/>
    <w:rsid w:val="57F3117B"/>
    <w:rsid w:val="5850CA7D"/>
    <w:rsid w:val="5886E1B5"/>
    <w:rsid w:val="5894D508"/>
    <w:rsid w:val="58A06A6D"/>
    <w:rsid w:val="58CDE5F1"/>
    <w:rsid w:val="5954F956"/>
    <w:rsid w:val="5A3691C9"/>
    <w:rsid w:val="5AF01E28"/>
    <w:rsid w:val="5B7C5FC3"/>
    <w:rsid w:val="5B7F071A"/>
    <w:rsid w:val="5B88D0EA"/>
    <w:rsid w:val="5B89A4F1"/>
    <w:rsid w:val="5BD5297E"/>
    <w:rsid w:val="5C330387"/>
    <w:rsid w:val="5C6D27CD"/>
    <w:rsid w:val="5CBD15DB"/>
    <w:rsid w:val="5CBF1A30"/>
    <w:rsid w:val="5D088BBD"/>
    <w:rsid w:val="5D9199FC"/>
    <w:rsid w:val="5D999899"/>
    <w:rsid w:val="5DBBF1BC"/>
    <w:rsid w:val="5DBD2A83"/>
    <w:rsid w:val="5E17E810"/>
    <w:rsid w:val="5E8272CF"/>
    <w:rsid w:val="5EB8586A"/>
    <w:rsid w:val="5ED376D1"/>
    <w:rsid w:val="5F0DC179"/>
    <w:rsid w:val="5F18CC92"/>
    <w:rsid w:val="5F728A25"/>
    <w:rsid w:val="60221CAB"/>
    <w:rsid w:val="60BFF4F5"/>
    <w:rsid w:val="6130FE11"/>
    <w:rsid w:val="616ECD24"/>
    <w:rsid w:val="618C17EF"/>
    <w:rsid w:val="61BAD36D"/>
    <w:rsid w:val="61D66B80"/>
    <w:rsid w:val="61D90B17"/>
    <w:rsid w:val="6213A004"/>
    <w:rsid w:val="62579AA4"/>
    <w:rsid w:val="628DDC83"/>
    <w:rsid w:val="62A61814"/>
    <w:rsid w:val="63680CD3"/>
    <w:rsid w:val="63CEBFD6"/>
    <w:rsid w:val="63F5E02B"/>
    <w:rsid w:val="63FA07EA"/>
    <w:rsid w:val="6452E614"/>
    <w:rsid w:val="648952CB"/>
    <w:rsid w:val="64A28F94"/>
    <w:rsid w:val="651BB2D7"/>
    <w:rsid w:val="6522CC12"/>
    <w:rsid w:val="655389BD"/>
    <w:rsid w:val="6591D5E4"/>
    <w:rsid w:val="659F95BB"/>
    <w:rsid w:val="65CE8ECE"/>
    <w:rsid w:val="65D8B426"/>
    <w:rsid w:val="65F681CD"/>
    <w:rsid w:val="65FA664B"/>
    <w:rsid w:val="65FDC278"/>
    <w:rsid w:val="6618E334"/>
    <w:rsid w:val="66218B57"/>
    <w:rsid w:val="663BCEB0"/>
    <w:rsid w:val="6673CDDE"/>
    <w:rsid w:val="66CBF33D"/>
    <w:rsid w:val="673C173E"/>
    <w:rsid w:val="6742DCFA"/>
    <w:rsid w:val="675448A7"/>
    <w:rsid w:val="675D303F"/>
    <w:rsid w:val="677796EA"/>
    <w:rsid w:val="67F4F32A"/>
    <w:rsid w:val="6839E5EA"/>
    <w:rsid w:val="68F05D23"/>
    <w:rsid w:val="69A748EF"/>
    <w:rsid w:val="69CB89C4"/>
    <w:rsid w:val="69D72DDE"/>
    <w:rsid w:val="6A00B62C"/>
    <w:rsid w:val="6A16EF26"/>
    <w:rsid w:val="6A2C73BB"/>
    <w:rsid w:val="6A4485C9"/>
    <w:rsid w:val="6AC29D00"/>
    <w:rsid w:val="6B2FC24D"/>
    <w:rsid w:val="6B513CE1"/>
    <w:rsid w:val="6B82F28C"/>
    <w:rsid w:val="6B839699"/>
    <w:rsid w:val="6BBADA1E"/>
    <w:rsid w:val="6BD816AC"/>
    <w:rsid w:val="6BE6F7F7"/>
    <w:rsid w:val="6C26507C"/>
    <w:rsid w:val="6C71B763"/>
    <w:rsid w:val="6C7B9CD3"/>
    <w:rsid w:val="6C962AE4"/>
    <w:rsid w:val="6CAD0F2D"/>
    <w:rsid w:val="6D565B2D"/>
    <w:rsid w:val="6D6F5BF7"/>
    <w:rsid w:val="6D7D8329"/>
    <w:rsid w:val="6D95B8E8"/>
    <w:rsid w:val="6E26C6B1"/>
    <w:rsid w:val="6E363298"/>
    <w:rsid w:val="6E36491B"/>
    <w:rsid w:val="6F0E79F6"/>
    <w:rsid w:val="6F139CD9"/>
    <w:rsid w:val="6F2CB713"/>
    <w:rsid w:val="6FA9E47E"/>
    <w:rsid w:val="6FED7AA1"/>
    <w:rsid w:val="703F8FA8"/>
    <w:rsid w:val="70C38A2E"/>
    <w:rsid w:val="71477444"/>
    <w:rsid w:val="717BD8BC"/>
    <w:rsid w:val="7213A98A"/>
    <w:rsid w:val="72277436"/>
    <w:rsid w:val="725FF159"/>
    <w:rsid w:val="733CF7AF"/>
    <w:rsid w:val="73451DC2"/>
    <w:rsid w:val="73AD5F0F"/>
    <w:rsid w:val="73D8A087"/>
    <w:rsid w:val="745DBAFC"/>
    <w:rsid w:val="7550E9EE"/>
    <w:rsid w:val="75873575"/>
    <w:rsid w:val="75931F98"/>
    <w:rsid w:val="76438D56"/>
    <w:rsid w:val="767F97FE"/>
    <w:rsid w:val="768CE021"/>
    <w:rsid w:val="76CB2843"/>
    <w:rsid w:val="7708CD84"/>
    <w:rsid w:val="7775CE3E"/>
    <w:rsid w:val="777CBD38"/>
    <w:rsid w:val="784B4353"/>
    <w:rsid w:val="792C486D"/>
    <w:rsid w:val="795E2231"/>
    <w:rsid w:val="796A4136"/>
    <w:rsid w:val="79EF219B"/>
    <w:rsid w:val="7AC43277"/>
    <w:rsid w:val="7B0DC2E9"/>
    <w:rsid w:val="7B1E1634"/>
    <w:rsid w:val="7B2DEF97"/>
    <w:rsid w:val="7BCA0F9B"/>
    <w:rsid w:val="7C0431ED"/>
    <w:rsid w:val="7C2F46E5"/>
    <w:rsid w:val="7D1E86E5"/>
    <w:rsid w:val="7D2EBC10"/>
    <w:rsid w:val="7D38DFE4"/>
    <w:rsid w:val="7D693116"/>
    <w:rsid w:val="7DEB1D14"/>
    <w:rsid w:val="7E14C830"/>
    <w:rsid w:val="7E38635C"/>
    <w:rsid w:val="7E7D44B6"/>
    <w:rsid w:val="7EF11C4B"/>
    <w:rsid w:val="7F153787"/>
    <w:rsid w:val="7F176621"/>
    <w:rsid w:val="7FADF75F"/>
    <w:rsid w:val="7FC476CF"/>
    <w:rsid w:val="7FE0FE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97EE4AF"/>
  <w15:chartTrackingRefBased/>
  <w15:docId w15:val="{388F363B-27B1-4187-9BC3-AF58465022AD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Theme="minorHAnsi" w:hAnsiTheme="minorHAnsi" w:eastAsiaTheme="minorHAnsi" w:cstheme="minorBidi"/>
        <w:kern w:val="2"/>
        <w:lang w:val="nl-BE" w:eastAsia="en-US" w:bidi="ar-SA"/>
        <w14:ligatures w14:val="standardContextual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/>
    <w:lsdException w:name="index 2" w:semiHidden="1"/>
    <w:lsdException w:name="index 3" w:semiHidden="1"/>
    <w:lsdException w:name="index 4" w:semiHidden="1"/>
    <w:lsdException w:name="index 5" w:semiHidden="1"/>
    <w:lsdException w:name="index 6" w:semiHidden="1"/>
    <w:lsdException w:name="index 7" w:semiHidden="1"/>
    <w:lsdException w:name="index 8" w:semiHidden="1"/>
    <w:lsdException w:name="index 9" w:semiHidden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/>
    <w:lsdException w:name="annotation text" w:semiHidden="1"/>
    <w:lsdException w:name="index heading" w:semiHidden="1"/>
    <w:lsdException w:name="caption" w:uiPriority="35" w:qFormat="1"/>
    <w:lsdException w:name="envelope address" w:semiHidden="1"/>
    <w:lsdException w:name="annotation reference" w:semiHidden="1"/>
    <w:lsdException w:name="line number" w:semiHidden="1"/>
    <w:lsdException w:name="table of authorities" w:semiHidden="1"/>
    <w:lsdException w:name="macro" w:semiHidden="1"/>
    <w:lsdException w:name="toa heading" w:semiHidden="1"/>
    <w:lsdException w:name="List" w:semiHidden="1"/>
    <w:lsdException w:name="List Bullet" w:semiHidden="1"/>
    <w:lsdException w:name="List Number" w:semiHidden="1"/>
    <w:lsdException w:name="List 2" w:semiHidden="1"/>
    <w:lsdException w:name="List 3" w:semiHidden="1"/>
    <w:lsdException w:name="List 4" w:semiHidden="1"/>
    <w:lsdException w:name="List 5" w:semiHidden="1"/>
    <w:lsdException w:name="List Bullet 2" w:semiHidden="1"/>
    <w:lsdException w:name="List Bullet 3" w:semiHidden="1"/>
    <w:lsdException w:name="List Bullet 4" w:semiHidden="1"/>
    <w:lsdException w:name="List Bullet 5" w:semiHidden="1"/>
    <w:lsdException w:name="List Number 2" w:semiHidden="1"/>
    <w:lsdException w:name="List Number 3" w:semiHidden="1"/>
    <w:lsdException w:name="List Number 4" w:semiHidden="1"/>
    <w:lsdException w:name="List Number 5" w:semiHidden="1"/>
    <w:lsdException w:name="Title" w:uiPriority="10" w:qFormat="1"/>
    <w:lsdException w:name="Signature" w:semiHidden="1"/>
    <w:lsdException w:name="Default Paragraph Font" w:uiPriority="1" w:semiHidden="1" w:unhideWhenUsed="1"/>
    <w:lsdException w:name="List Continue" w:semiHidden="1"/>
    <w:lsdException w:name="List Continue 2" w:semiHidden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uiPriority="20" w:qFormat="1"/>
    <w:lsdException w:name="Note Heading" w:semiHidden="1"/>
    <w:lsdException w:name="Strong" w:uiPriority="22" w:qFormat="1"/>
    <w:lsdException w:name="Emphasis" w:uiPriority="20" w:qFormat="1"/>
    <w:lsdException w:name="Document Map" w:semiHidden="1"/>
    <w:lsdException w:name="Plain Text" w:semiHidden="1"/>
    <w:lsdException w:name="E-mail Signature" w:semiHidden="1"/>
    <w:lsdException w:name="HTML Top of Form" w:semiHidden="1" w:unhideWhenUsed="1"/>
    <w:lsdException w:name="HTML Bottom of Form" w:semiHidden="1" w:unhideWhenUsed="1"/>
    <w:lsdException w:name="Normal (Web)" w:semiHidden="1"/>
    <w:lsdException w:name="HTML Acronym" w:semiHidden="1"/>
    <w:lsdException w:name="HTML Cite" w:semiHidden="1"/>
    <w:lsdException w:name="HTML Code" w:semiHidden="1"/>
    <w:lsdException w:name="HTML Definition" w:semiHidden="1"/>
    <w:lsdException w:name="HTML Keyboard" w:semiHidden="1"/>
    <w:lsdException w:name="HTML Preformatted" w:semiHidden="1"/>
    <w:lsdException w:name="HTML Sample" w:semiHidden="1"/>
    <w:lsdException w:name="HTML Typewriter" w:semiHidden="1"/>
    <w:lsdException w:name="HTML Variable" w:semiHidden="1"/>
    <w:lsdException w:name="Normal Table" w:semiHidden="1" w:unhideWhenUsed="1"/>
    <w:lsdException w:name="annotation subject" w:semiHidden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Grid" w:uiPriority="39"/>
    <w:lsdException w:name="Table Theme" w:semiHidden="1" w:unhideWhenUsed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40" w:semiHidden="1" w:qFormat="1"/>
    <w:lsdException w:name="Bibliography" w:uiPriority="37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/>
    <w:lsdException w:name="Hashtag" w:semiHidden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aliases w:val="_standaard"/>
    <w:qFormat/>
    <w:rsid w:val="00377F51"/>
    <w:pPr>
      <w:spacing w:line="292" w:lineRule="auto"/>
    </w:pPr>
  </w:style>
  <w:style w:type="paragraph" w:styleId="Heading1">
    <w:name w:val="heading 1"/>
    <w:aliases w:val="_kop 1"/>
    <w:basedOn w:val="Normal"/>
    <w:next w:val="Normal"/>
    <w:link w:val="Heading1Char"/>
    <w:uiPriority w:val="14"/>
    <w:qFormat/>
    <w:rsid w:val="00FB70A9"/>
    <w:pPr>
      <w:keepNext/>
      <w:keepLines/>
      <w:numPr>
        <w:numId w:val="22"/>
      </w:numPr>
      <w:pBdr>
        <w:bottom w:val="single" w:color="F18673" w:themeColor="accent3" w:sz="8" w:space="5"/>
      </w:pBdr>
      <w:suppressAutoHyphens/>
      <w:spacing w:before="500" w:after="320" w:line="230" w:lineRule="auto"/>
      <w:outlineLvl w:val="0"/>
    </w:pPr>
    <w:rPr>
      <w:rFonts w:asciiTheme="majorHAnsi" w:hAnsiTheme="majorHAnsi" w:eastAsiaTheme="majorEastAsia" w:cstheme="majorBidi"/>
      <w:b/>
      <w:bCs/>
      <w:color w:val="F18673" w:themeColor="accent3"/>
      <w:spacing w:val="-1"/>
      <w:sz w:val="36"/>
      <w:szCs w:val="36"/>
    </w:rPr>
  </w:style>
  <w:style w:type="paragraph" w:styleId="Heading2">
    <w:name w:val="heading 2"/>
    <w:aliases w:val="_kop 2"/>
    <w:basedOn w:val="Normal"/>
    <w:next w:val="Normal"/>
    <w:link w:val="Heading2Char"/>
    <w:uiPriority w:val="14"/>
    <w:qFormat/>
    <w:rsid w:val="00FB70A9"/>
    <w:pPr>
      <w:keepNext/>
      <w:keepLines/>
      <w:numPr>
        <w:ilvl w:val="1"/>
        <w:numId w:val="22"/>
      </w:numPr>
      <w:suppressAutoHyphens/>
      <w:spacing w:before="300" w:after="180" w:line="240" w:lineRule="auto"/>
      <w:outlineLvl w:val="1"/>
    </w:pPr>
    <w:rPr>
      <w:rFonts w:asciiTheme="majorHAnsi" w:hAnsiTheme="majorHAnsi" w:eastAsiaTheme="majorEastAsia" w:cstheme="majorBidi"/>
      <w:b/>
      <w:bCs/>
      <w:color w:val="402A6A" w:themeColor="accent1" w:themeShade="BF"/>
      <w:spacing w:val="-1"/>
      <w:sz w:val="30"/>
      <w:szCs w:val="30"/>
    </w:rPr>
  </w:style>
  <w:style w:type="paragraph" w:styleId="Heading3">
    <w:name w:val="heading 3"/>
    <w:aliases w:val="_kop 3"/>
    <w:basedOn w:val="Normal"/>
    <w:next w:val="Normal"/>
    <w:link w:val="Heading3Char"/>
    <w:uiPriority w:val="14"/>
    <w:qFormat/>
    <w:rsid w:val="009613A5"/>
    <w:pPr>
      <w:keepNext/>
      <w:keepLines/>
      <w:numPr>
        <w:ilvl w:val="2"/>
        <w:numId w:val="22"/>
      </w:numPr>
      <w:suppressAutoHyphens/>
      <w:spacing w:before="260" w:after="140" w:line="245" w:lineRule="auto"/>
      <w:outlineLvl w:val="2"/>
    </w:pPr>
    <w:rPr>
      <w:rFonts w:eastAsiaTheme="majorEastAsia" w:cstheme="majorBidi"/>
      <w:b/>
      <w:bCs/>
      <w:color w:val="402A6A" w:themeColor="accent1" w:themeShade="BF"/>
      <w:sz w:val="25"/>
      <w:szCs w:val="25"/>
    </w:rPr>
  </w:style>
  <w:style w:type="paragraph" w:styleId="Heading4">
    <w:name w:val="heading 4"/>
    <w:aliases w:val="_kop 4"/>
    <w:basedOn w:val="Normal"/>
    <w:next w:val="Normal"/>
    <w:link w:val="Heading4Char"/>
    <w:uiPriority w:val="14"/>
    <w:qFormat/>
    <w:rsid w:val="00FB70A9"/>
    <w:pPr>
      <w:keepNext/>
      <w:keepLines/>
      <w:numPr>
        <w:ilvl w:val="3"/>
        <w:numId w:val="22"/>
      </w:numPr>
      <w:suppressAutoHyphens/>
      <w:spacing w:before="140" w:after="40" w:line="254" w:lineRule="auto"/>
      <w:outlineLvl w:val="3"/>
    </w:pPr>
    <w:rPr>
      <w:rFonts w:eastAsiaTheme="majorEastAsia" w:cstheme="majorBidi"/>
      <w:b/>
      <w:bCs/>
      <w:color w:val="F18673" w:themeColor="accent3"/>
    </w:rPr>
  </w:style>
  <w:style w:type="paragraph" w:styleId="Heading5">
    <w:name w:val="heading 5"/>
    <w:basedOn w:val="Normal"/>
    <w:next w:val="Normal"/>
    <w:link w:val="Heading5Char"/>
    <w:uiPriority w:val="14"/>
    <w:semiHidden/>
    <w:qFormat/>
    <w:rsid w:val="00D50992"/>
    <w:pPr>
      <w:keepNext/>
      <w:keepLines/>
      <w:spacing w:before="80" w:after="40"/>
      <w:outlineLvl w:val="4"/>
    </w:pPr>
    <w:rPr>
      <w:rFonts w:eastAsiaTheme="majorEastAsia" w:cstheme="majorBidi"/>
      <w:color w:val="402A6A" w:themeColor="accent1" w:themeShade="BF"/>
    </w:rPr>
  </w:style>
  <w:style w:type="paragraph" w:styleId="Heading6">
    <w:name w:val="heading 6"/>
    <w:basedOn w:val="Normal"/>
    <w:next w:val="Normal"/>
    <w:link w:val="Heading6Char"/>
    <w:uiPriority w:val="14"/>
    <w:semiHidden/>
    <w:qFormat/>
    <w:rsid w:val="00D50992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14"/>
    <w:semiHidden/>
    <w:qFormat/>
    <w:rsid w:val="00D50992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14"/>
    <w:semiHidden/>
    <w:qFormat/>
    <w:rsid w:val="00D50992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14"/>
    <w:semiHidden/>
    <w:qFormat/>
    <w:rsid w:val="00D50992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aliases w:val="_kop 1 Char"/>
    <w:basedOn w:val="DefaultParagraphFont"/>
    <w:link w:val="Heading1"/>
    <w:uiPriority w:val="14"/>
    <w:rsid w:val="00D30D4D"/>
    <w:rPr>
      <w:rFonts w:asciiTheme="majorHAnsi" w:hAnsiTheme="majorHAnsi" w:eastAsiaTheme="majorEastAsia" w:cstheme="majorBidi"/>
      <w:b/>
      <w:bCs/>
      <w:color w:val="F18673" w:themeColor="accent3"/>
      <w:spacing w:val="-1"/>
      <w:sz w:val="36"/>
      <w:szCs w:val="36"/>
    </w:rPr>
  </w:style>
  <w:style w:type="character" w:styleId="Heading2Char" w:customStyle="1">
    <w:name w:val="Heading 2 Char"/>
    <w:aliases w:val="_kop 2 Char"/>
    <w:basedOn w:val="DefaultParagraphFont"/>
    <w:link w:val="Heading2"/>
    <w:uiPriority w:val="14"/>
    <w:rsid w:val="00D30D4D"/>
    <w:rPr>
      <w:rFonts w:asciiTheme="majorHAnsi" w:hAnsiTheme="majorHAnsi" w:eastAsiaTheme="majorEastAsia" w:cstheme="majorBidi"/>
      <w:b/>
      <w:bCs/>
      <w:color w:val="402A6A" w:themeColor="accent1" w:themeShade="BF"/>
      <w:spacing w:val="-1"/>
      <w:sz w:val="30"/>
      <w:szCs w:val="30"/>
    </w:rPr>
  </w:style>
  <w:style w:type="character" w:styleId="Heading3Char" w:customStyle="1">
    <w:name w:val="Heading 3 Char"/>
    <w:aliases w:val="_kop 3 Char"/>
    <w:basedOn w:val="DefaultParagraphFont"/>
    <w:link w:val="Heading3"/>
    <w:uiPriority w:val="14"/>
    <w:rsid w:val="00D30D4D"/>
    <w:rPr>
      <w:rFonts w:eastAsiaTheme="majorEastAsia" w:cstheme="majorBidi"/>
      <w:b/>
      <w:bCs/>
      <w:color w:val="402A6A" w:themeColor="accent1" w:themeShade="BF"/>
      <w:sz w:val="25"/>
      <w:szCs w:val="25"/>
    </w:rPr>
  </w:style>
  <w:style w:type="character" w:styleId="Heading4Char" w:customStyle="1">
    <w:name w:val="Heading 4 Char"/>
    <w:aliases w:val="_kop 4 Char"/>
    <w:basedOn w:val="DefaultParagraphFont"/>
    <w:link w:val="Heading4"/>
    <w:uiPriority w:val="14"/>
    <w:rsid w:val="00D30D4D"/>
    <w:rPr>
      <w:rFonts w:eastAsiaTheme="majorEastAsia" w:cstheme="majorBidi"/>
      <w:b/>
      <w:bCs/>
      <w:color w:val="F18673" w:themeColor="accent3"/>
    </w:rPr>
  </w:style>
  <w:style w:type="character" w:styleId="Heading5Char" w:customStyle="1">
    <w:name w:val="Heading 5 Char"/>
    <w:basedOn w:val="DefaultParagraphFont"/>
    <w:link w:val="Heading5"/>
    <w:uiPriority w:val="14"/>
    <w:semiHidden/>
    <w:rsid w:val="00D30D4D"/>
    <w:rPr>
      <w:rFonts w:eastAsiaTheme="majorEastAsia" w:cstheme="majorBidi"/>
      <w:color w:val="402A6A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14"/>
    <w:semiHidden/>
    <w:rsid w:val="00D30D4D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14"/>
    <w:semiHidden/>
    <w:rsid w:val="00D30D4D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14"/>
    <w:semiHidden/>
    <w:rsid w:val="00D30D4D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14"/>
    <w:semiHidden/>
    <w:rsid w:val="00D30D4D"/>
    <w:rPr>
      <w:rFonts w:eastAsiaTheme="majorEastAsia" w:cstheme="majorBidi"/>
      <w:color w:val="272727" w:themeColor="text1" w:themeTint="D8"/>
    </w:rPr>
  </w:style>
  <w:style w:type="paragraph" w:styleId="Title">
    <w:name w:val="Title"/>
    <w:aliases w:val="_titel"/>
    <w:basedOn w:val="Normal"/>
    <w:next w:val="Subtitle"/>
    <w:link w:val="TitleChar"/>
    <w:uiPriority w:val="19"/>
    <w:qFormat/>
    <w:rsid w:val="00C25748"/>
    <w:pPr>
      <w:suppressAutoHyphens/>
      <w:spacing w:line="226" w:lineRule="auto"/>
      <w:ind w:left="-34" w:right="238"/>
      <w:contextualSpacing/>
    </w:pPr>
    <w:rPr>
      <w:rFonts w:asciiTheme="majorHAnsi" w:hAnsiTheme="majorHAnsi" w:eastAsiaTheme="majorEastAsia" w:cstheme="majorBidi"/>
      <w:b/>
      <w:bCs/>
      <w:color w:val="56398E" w:themeColor="text2"/>
      <w:spacing w:val="-1"/>
      <w:kern w:val="28"/>
      <w:sz w:val="50"/>
      <w:szCs w:val="50"/>
    </w:rPr>
  </w:style>
  <w:style w:type="character" w:styleId="TitleChar" w:customStyle="1">
    <w:name w:val="Title Char"/>
    <w:aliases w:val="_titel Char"/>
    <w:basedOn w:val="DefaultParagraphFont"/>
    <w:link w:val="Title"/>
    <w:uiPriority w:val="19"/>
    <w:rsid w:val="00D30D4D"/>
    <w:rPr>
      <w:rFonts w:asciiTheme="majorHAnsi" w:hAnsiTheme="majorHAnsi" w:eastAsiaTheme="majorEastAsia" w:cstheme="majorBidi"/>
      <w:b/>
      <w:bCs/>
      <w:color w:val="56398E" w:themeColor="text2"/>
      <w:spacing w:val="-1"/>
      <w:kern w:val="28"/>
      <w:sz w:val="50"/>
      <w:szCs w:val="50"/>
    </w:rPr>
  </w:style>
  <w:style w:type="paragraph" w:styleId="Subtitle">
    <w:name w:val="Subtitle"/>
    <w:aliases w:val="_ondertitel"/>
    <w:basedOn w:val="Normal"/>
    <w:link w:val="SubtitleChar"/>
    <w:uiPriority w:val="20"/>
    <w:qFormat/>
    <w:rsid w:val="00BE703C"/>
    <w:pPr>
      <w:numPr>
        <w:ilvl w:val="1"/>
      </w:numPr>
      <w:suppressAutoHyphens/>
      <w:spacing w:before="160" w:line="245" w:lineRule="auto"/>
      <w:ind w:left="-17"/>
      <w:contextualSpacing/>
    </w:pPr>
    <w:rPr>
      <w:rFonts w:eastAsiaTheme="majorEastAsia" w:cstheme="majorBidi"/>
      <w:b/>
      <w:bCs/>
      <w:color w:val="56398E" w:themeColor="text2"/>
      <w:sz w:val="24"/>
      <w:szCs w:val="24"/>
    </w:rPr>
  </w:style>
  <w:style w:type="character" w:styleId="SubtitleChar" w:customStyle="1">
    <w:name w:val="Subtitle Char"/>
    <w:aliases w:val="_ondertitel Char"/>
    <w:basedOn w:val="DefaultParagraphFont"/>
    <w:link w:val="Subtitle"/>
    <w:uiPriority w:val="20"/>
    <w:rsid w:val="00BE703C"/>
    <w:rPr>
      <w:rFonts w:eastAsiaTheme="majorEastAsia" w:cstheme="majorBidi"/>
      <w:b/>
      <w:bCs/>
      <w:color w:val="56398E" w:themeColor="text2"/>
      <w:sz w:val="24"/>
      <w:szCs w:val="24"/>
    </w:rPr>
  </w:style>
  <w:style w:type="paragraph" w:styleId="Quote">
    <w:name w:val="Quote"/>
    <w:aliases w:val="_citaat"/>
    <w:basedOn w:val="Normal"/>
    <w:link w:val="QuoteChar"/>
    <w:uiPriority w:val="11"/>
    <w:qFormat/>
    <w:rsid w:val="00C25748"/>
    <w:pPr>
      <w:pBdr>
        <w:top w:val="single" w:color="FFFFFF" w:themeColor="background1" w:sz="2" w:space="0"/>
        <w:left w:val="single" w:color="56398E" w:themeColor="text2" w:sz="12" w:space="13"/>
        <w:bottom w:val="single" w:color="FFFFFF" w:themeColor="background1" w:sz="2" w:space="0"/>
      </w:pBdr>
      <w:suppressAutoHyphens/>
      <w:spacing w:before="240" w:after="280" w:line="250" w:lineRule="auto"/>
      <w:ind w:left="811"/>
      <w:contextualSpacing/>
    </w:pPr>
    <w:rPr>
      <w:rFonts w:ascii="Cambria" w:hAnsi="Cambria"/>
      <w:color w:val="56398E" w:themeColor="text2"/>
      <w:spacing w:val="-2"/>
      <w:sz w:val="30"/>
      <w:szCs w:val="30"/>
    </w:rPr>
  </w:style>
  <w:style w:type="character" w:styleId="QuoteChar" w:customStyle="1">
    <w:name w:val="Quote Char"/>
    <w:aliases w:val="_citaat Char"/>
    <w:basedOn w:val="DefaultParagraphFont"/>
    <w:link w:val="Quote"/>
    <w:uiPriority w:val="11"/>
    <w:rsid w:val="00D30D4D"/>
    <w:rPr>
      <w:rFonts w:ascii="Cambria" w:hAnsi="Cambria"/>
      <w:color w:val="56398E" w:themeColor="text2"/>
      <w:spacing w:val="-2"/>
      <w:sz w:val="30"/>
      <w:szCs w:val="30"/>
    </w:rPr>
  </w:style>
  <w:style w:type="paragraph" w:styleId="ListParagraph">
    <w:name w:val="List Paragraph"/>
    <w:basedOn w:val="Normal"/>
    <w:uiPriority w:val="40"/>
    <w:semiHidden/>
    <w:qFormat/>
    <w:rsid w:val="00D50992"/>
    <w:pPr>
      <w:ind w:left="720"/>
      <w:contextualSpacing/>
    </w:pPr>
  </w:style>
  <w:style w:type="character" w:styleId="IntenseEmphasis">
    <w:name w:val="Intense Emphasis"/>
    <w:basedOn w:val="DefaultParagraphFont"/>
    <w:uiPriority w:val="40"/>
    <w:semiHidden/>
    <w:qFormat/>
    <w:rsid w:val="00D50992"/>
    <w:rPr>
      <w:i/>
      <w:iCs/>
      <w:color w:val="402A6A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40"/>
    <w:semiHidden/>
    <w:qFormat/>
    <w:rsid w:val="00D50992"/>
    <w:pPr>
      <w:pBdr>
        <w:top w:val="single" w:color="402A6A" w:themeColor="accent1" w:themeShade="BF" w:sz="4" w:space="10"/>
        <w:bottom w:val="single" w:color="402A6A" w:themeColor="accent1" w:themeShade="BF" w:sz="4" w:space="10"/>
      </w:pBdr>
      <w:spacing w:before="360" w:after="360"/>
      <w:ind w:left="864" w:right="864"/>
      <w:jc w:val="center"/>
    </w:pPr>
    <w:rPr>
      <w:i/>
      <w:iCs/>
      <w:color w:val="402A6A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40"/>
    <w:semiHidden/>
    <w:rsid w:val="00E93272"/>
    <w:rPr>
      <w:i/>
      <w:iCs/>
      <w:color w:val="402A6A" w:themeColor="accent1" w:themeShade="BF"/>
    </w:rPr>
  </w:style>
  <w:style w:type="character" w:styleId="IntenseReference">
    <w:name w:val="Intense Reference"/>
    <w:basedOn w:val="DefaultParagraphFont"/>
    <w:uiPriority w:val="40"/>
    <w:semiHidden/>
    <w:qFormat/>
    <w:rsid w:val="00D50992"/>
    <w:rPr>
      <w:b/>
      <w:bCs/>
      <w:smallCaps/>
      <w:color w:val="402A6A" w:themeColor="accent1" w:themeShade="BF"/>
      <w:spacing w:val="5"/>
    </w:rPr>
  </w:style>
  <w:style w:type="paragraph" w:styleId="NoSpacing">
    <w:name w:val="No Spacing"/>
    <w:uiPriority w:val="99"/>
    <w:semiHidden/>
    <w:qFormat/>
    <w:rsid w:val="008910E6"/>
    <w:pPr>
      <w:spacing w:line="240" w:lineRule="auto"/>
    </w:pPr>
  </w:style>
  <w:style w:type="table" w:styleId="TableGrid">
    <w:name w:val="Table Grid"/>
    <w:basedOn w:val="TableNormal"/>
    <w:uiPriority w:val="39"/>
    <w:rsid w:val="0047557A"/>
    <w:pPr>
      <w:spacing w:line="240" w:lineRule="auto"/>
    </w:pPr>
    <w:tblPr>
      <w:tblBorders>
        <w:top w:val="single" w:color="56398E" w:themeColor="text2" w:sz="4" w:space="0"/>
        <w:left w:val="single" w:color="56398E" w:themeColor="text2" w:sz="4" w:space="0"/>
        <w:bottom w:val="single" w:color="56398E" w:themeColor="text2" w:sz="4" w:space="0"/>
        <w:right w:val="single" w:color="56398E" w:themeColor="text2" w:sz="4" w:space="0"/>
        <w:insideH w:val="single" w:color="56398E" w:themeColor="text2" w:sz="4" w:space="0"/>
        <w:insideV w:val="single" w:color="56398E" w:themeColor="text2" w:sz="4" w:space="0"/>
      </w:tblBorders>
      <w:tblCellMar>
        <w:top w:w="113" w:type="dxa"/>
        <w:left w:w="170" w:type="dxa"/>
        <w:bottom w:w="79" w:type="dxa"/>
        <w:right w:w="142" w:type="dxa"/>
      </w:tblCellMar>
    </w:tblPr>
    <w:tblStylePr w:type="firstRow">
      <w:rPr>
        <w:b/>
        <w:i w:val="0"/>
        <w:color w:val="56398E" w:themeColor="text2"/>
      </w:rPr>
      <w:tblPr/>
      <w:tcPr>
        <w:tc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  <w:tl2br w:val="nil"/>
          <w:tr2bl w:val="nil"/>
        </w:tcBorders>
        <w:shd w:val="clear" w:color="auto" w:fill="F3E7FF" w:themeFill="background2"/>
      </w:tcPr>
    </w:tblStylePr>
    <w:tblStylePr w:type="lastRow">
      <w:rPr>
        <w:b/>
        <w:i w:val="0"/>
        <w:color w:val="56398E" w:themeColor="text2"/>
      </w:rPr>
      <w:tblPr/>
      <w:tcPr>
        <w:tc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  <w:tl2br w:val="nil"/>
          <w:tr2bl w:val="nil"/>
        </w:tcBorders>
        <w:shd w:val="clear" w:color="auto" w:fill="F3E7FF" w:themeFill="background2"/>
      </w:tcPr>
    </w:tblStylePr>
    <w:tblStylePr w:type="firstCol">
      <w:rPr>
        <w:b/>
        <w:i w:val="0"/>
      </w:rPr>
    </w:tblStylePr>
    <w:tblStylePr w:type="lastCol">
      <w:rPr>
        <w:b/>
        <w:i w:val="0"/>
      </w:rPr>
    </w:tblStylePr>
  </w:style>
  <w:style w:type="character" w:styleId="laatstetekstregel" w:customStyle="1">
    <w:name w:val="_laatste tekstregel"/>
    <w:basedOn w:val="DefaultParagraphFont"/>
    <w:uiPriority w:val="40"/>
    <w:semiHidden/>
    <w:qFormat/>
    <w:rsid w:val="00D6429B"/>
    <w:rPr>
      <w:b/>
      <w:color w:val="00B0F0"/>
    </w:rPr>
  </w:style>
  <w:style w:type="character" w:styleId="SubtleEmphasis">
    <w:name w:val="Subtle Emphasis"/>
    <w:basedOn w:val="DefaultParagraphFont"/>
    <w:uiPriority w:val="40"/>
    <w:semiHidden/>
    <w:qFormat/>
    <w:rsid w:val="00E15BFC"/>
    <w:rPr>
      <w:i/>
      <w:iCs/>
      <w:color w:val="404040" w:themeColor="text1" w:themeTint="BF"/>
    </w:rPr>
  </w:style>
  <w:style w:type="character" w:styleId="Emphasis">
    <w:name w:val="Emphasis"/>
    <w:aliases w:val="_tekstaccent_rood"/>
    <w:basedOn w:val="DefaultParagraphFont"/>
    <w:uiPriority w:val="6"/>
    <w:qFormat/>
    <w:rsid w:val="006D26CA"/>
    <w:rPr>
      <w:b/>
      <w:i w:val="0"/>
      <w:iCs/>
      <w:color w:val="F18673" w:themeColor="accent3"/>
    </w:rPr>
  </w:style>
  <w:style w:type="character" w:styleId="Strong">
    <w:name w:val="Strong"/>
    <w:aliases w:val="_tekstaccent_paars"/>
    <w:basedOn w:val="DefaultParagraphFont"/>
    <w:uiPriority w:val="6"/>
    <w:qFormat/>
    <w:rsid w:val="006D26CA"/>
    <w:rPr>
      <w:b/>
      <w:bCs/>
      <w:color w:val="56398E" w:themeColor="text2"/>
    </w:rPr>
  </w:style>
  <w:style w:type="character" w:styleId="SubtleReference">
    <w:name w:val="Subtle Reference"/>
    <w:basedOn w:val="DefaultParagraphFont"/>
    <w:uiPriority w:val="40"/>
    <w:semiHidden/>
    <w:qFormat/>
    <w:rsid w:val="00E15BFC"/>
    <w:rPr>
      <w:smallCaps/>
      <w:color w:val="5A5A5A" w:themeColor="text1" w:themeTint="A5"/>
    </w:rPr>
  </w:style>
  <w:style w:type="paragraph" w:styleId="Caption">
    <w:name w:val="caption"/>
    <w:aliases w:val="_titel tabel / figuur"/>
    <w:basedOn w:val="Normal"/>
    <w:next w:val="Normal"/>
    <w:uiPriority w:val="15"/>
    <w:qFormat/>
    <w:rsid w:val="00C97268"/>
    <w:pPr>
      <w:suppressAutoHyphens/>
      <w:spacing w:before="180" w:after="100" w:line="254" w:lineRule="auto"/>
      <w:contextualSpacing/>
    </w:pPr>
    <w:rPr>
      <w:b/>
      <w:bCs/>
      <w:color w:val="56398E" w:themeColor="text2"/>
      <w:sz w:val="22"/>
      <w:szCs w:val="22"/>
      <w:lang w:val="fr-FR"/>
    </w:rPr>
  </w:style>
  <w:style w:type="paragraph" w:styleId="Bibliography">
    <w:name w:val="Bibliography"/>
    <w:basedOn w:val="Normal"/>
    <w:next w:val="Normal"/>
    <w:uiPriority w:val="40"/>
    <w:semiHidden/>
    <w:rsid w:val="00E15BFC"/>
  </w:style>
  <w:style w:type="paragraph" w:styleId="TOC1">
    <w:name w:val="toc 1"/>
    <w:basedOn w:val="Normal"/>
    <w:next w:val="Normal"/>
    <w:autoRedefine/>
    <w:uiPriority w:val="39"/>
    <w:semiHidden/>
    <w:rsid w:val="00E15BFC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rsid w:val="00E15BFC"/>
    <w:pPr>
      <w:spacing w:after="100"/>
      <w:ind w:left="200"/>
    </w:pPr>
  </w:style>
  <w:style w:type="paragraph" w:styleId="TOC3">
    <w:name w:val="toc 3"/>
    <w:basedOn w:val="Normal"/>
    <w:next w:val="Normal"/>
    <w:autoRedefine/>
    <w:uiPriority w:val="39"/>
    <w:semiHidden/>
    <w:rsid w:val="00E15BFC"/>
    <w:pPr>
      <w:spacing w:after="100"/>
      <w:ind w:left="400"/>
    </w:pPr>
  </w:style>
  <w:style w:type="paragraph" w:styleId="TOC4">
    <w:name w:val="toc 4"/>
    <w:basedOn w:val="Normal"/>
    <w:next w:val="Normal"/>
    <w:autoRedefine/>
    <w:uiPriority w:val="39"/>
    <w:semiHidden/>
    <w:rsid w:val="00E15BFC"/>
    <w:pPr>
      <w:spacing w:after="100"/>
      <w:ind w:left="600"/>
    </w:pPr>
  </w:style>
  <w:style w:type="paragraph" w:styleId="TOC5">
    <w:name w:val="toc 5"/>
    <w:basedOn w:val="Normal"/>
    <w:next w:val="Normal"/>
    <w:autoRedefine/>
    <w:uiPriority w:val="39"/>
    <w:semiHidden/>
    <w:rsid w:val="00E15BFC"/>
    <w:pPr>
      <w:spacing w:after="100"/>
      <w:ind w:left="800"/>
    </w:pPr>
  </w:style>
  <w:style w:type="paragraph" w:styleId="TOC6">
    <w:name w:val="toc 6"/>
    <w:basedOn w:val="Normal"/>
    <w:next w:val="Normal"/>
    <w:autoRedefine/>
    <w:uiPriority w:val="39"/>
    <w:semiHidden/>
    <w:rsid w:val="00E15BFC"/>
    <w:pPr>
      <w:spacing w:after="100"/>
      <w:ind w:left="1000"/>
    </w:pPr>
  </w:style>
  <w:style w:type="paragraph" w:styleId="TOC7">
    <w:name w:val="toc 7"/>
    <w:basedOn w:val="Normal"/>
    <w:next w:val="Normal"/>
    <w:autoRedefine/>
    <w:uiPriority w:val="39"/>
    <w:semiHidden/>
    <w:rsid w:val="00E15BFC"/>
    <w:pPr>
      <w:spacing w:after="100"/>
      <w:ind w:left="1200"/>
    </w:pPr>
  </w:style>
  <w:style w:type="paragraph" w:styleId="TOC8">
    <w:name w:val="toc 8"/>
    <w:basedOn w:val="Normal"/>
    <w:next w:val="Normal"/>
    <w:autoRedefine/>
    <w:uiPriority w:val="39"/>
    <w:semiHidden/>
    <w:rsid w:val="00E15BFC"/>
    <w:pPr>
      <w:spacing w:after="100"/>
      <w:ind w:left="1400"/>
    </w:pPr>
  </w:style>
  <w:style w:type="paragraph" w:styleId="TOC9">
    <w:name w:val="toc 9"/>
    <w:basedOn w:val="Normal"/>
    <w:next w:val="Normal"/>
    <w:autoRedefine/>
    <w:uiPriority w:val="39"/>
    <w:semiHidden/>
    <w:rsid w:val="00E15BFC"/>
    <w:pPr>
      <w:spacing w:after="100"/>
      <w:ind w:left="1600"/>
    </w:pPr>
  </w:style>
  <w:style w:type="paragraph" w:styleId="TOCHeading">
    <w:name w:val="TOC Heading"/>
    <w:basedOn w:val="Heading1"/>
    <w:next w:val="Normal"/>
    <w:uiPriority w:val="39"/>
    <w:semiHidden/>
    <w:qFormat/>
    <w:rsid w:val="00E15BFC"/>
    <w:pPr>
      <w:spacing w:before="240" w:after="0"/>
      <w:outlineLvl w:val="9"/>
    </w:pPr>
    <w:rPr>
      <w:sz w:val="32"/>
      <w:szCs w:val="32"/>
    </w:rPr>
  </w:style>
  <w:style w:type="paragraph" w:styleId="Salutation">
    <w:name w:val="Salutation"/>
    <w:basedOn w:val="Normal"/>
    <w:next w:val="Normal"/>
    <w:link w:val="SalutationChar"/>
    <w:uiPriority w:val="22"/>
    <w:semiHidden/>
    <w:rsid w:val="00E15BFC"/>
  </w:style>
  <w:style w:type="character" w:styleId="SalutationChar" w:customStyle="1">
    <w:name w:val="Salutation Char"/>
    <w:basedOn w:val="DefaultParagraphFont"/>
    <w:link w:val="Salutation"/>
    <w:uiPriority w:val="22"/>
    <w:semiHidden/>
    <w:rsid w:val="00E93272"/>
  </w:style>
  <w:style w:type="paragraph" w:styleId="Closing">
    <w:name w:val="Closing"/>
    <w:basedOn w:val="Normal"/>
    <w:link w:val="ClosingChar"/>
    <w:uiPriority w:val="22"/>
    <w:semiHidden/>
    <w:rsid w:val="00E15BFC"/>
    <w:pPr>
      <w:spacing w:line="240" w:lineRule="auto"/>
      <w:ind w:left="4252"/>
    </w:pPr>
  </w:style>
  <w:style w:type="character" w:styleId="ClosingChar" w:customStyle="1">
    <w:name w:val="Closing Char"/>
    <w:basedOn w:val="DefaultParagraphFont"/>
    <w:link w:val="Closing"/>
    <w:uiPriority w:val="22"/>
    <w:semiHidden/>
    <w:rsid w:val="00E93272"/>
  </w:style>
  <w:style w:type="paragraph" w:styleId="EnvelopeReturn">
    <w:name w:val="envelope return"/>
    <w:basedOn w:val="Normal"/>
    <w:uiPriority w:val="22"/>
    <w:semiHidden/>
    <w:rsid w:val="00E15BFC"/>
    <w:pPr>
      <w:spacing w:line="240" w:lineRule="auto"/>
    </w:pPr>
    <w:rPr>
      <w:rFonts w:asciiTheme="majorHAnsi" w:hAnsiTheme="majorHAnsi" w:eastAsiaTheme="majorEastAsia" w:cstheme="majorBidi"/>
    </w:rPr>
  </w:style>
  <w:style w:type="paragraph" w:styleId="BlockText">
    <w:name w:val="Block Text"/>
    <w:aliases w:val="_kader_tekst"/>
    <w:basedOn w:val="Normal"/>
    <w:uiPriority w:val="7"/>
    <w:rsid w:val="00C97268"/>
    <w:pPr>
      <w:pBdr>
        <w:top w:val="single" w:color="D8C88F" w:themeColor="accent5" w:sz="12" w:space="18"/>
        <w:left w:val="single" w:color="D8C88F" w:themeColor="accent5" w:sz="12" w:space="21"/>
        <w:bottom w:val="single" w:color="D8C88F" w:themeColor="accent5" w:sz="12" w:space="16"/>
        <w:right w:val="single" w:color="D8C88F" w:themeColor="accent5" w:sz="12" w:space="19"/>
      </w:pBdr>
      <w:spacing w:before="74" w:after="74" w:line="293" w:lineRule="auto"/>
      <w:ind w:left="482" w:right="442"/>
    </w:pPr>
    <w:rPr>
      <w:rFonts w:eastAsiaTheme="minorEastAsia"/>
    </w:rPr>
  </w:style>
  <w:style w:type="paragraph" w:styleId="Date">
    <w:name w:val="Date"/>
    <w:aliases w:val="_datum"/>
    <w:basedOn w:val="Normal"/>
    <w:link w:val="DateChar"/>
    <w:uiPriority w:val="21"/>
    <w:rsid w:val="0085179B"/>
    <w:pPr>
      <w:pBdr>
        <w:top w:val="single" w:color="FFFFFF" w:themeColor="background1" w:sz="2" w:space="0"/>
        <w:left w:val="single" w:color="D8C88F" w:themeColor="accent5" w:sz="12" w:space="9"/>
        <w:bottom w:val="single" w:color="FFFFFF" w:themeColor="background1" w:sz="2" w:space="0"/>
      </w:pBdr>
      <w:suppressAutoHyphens/>
      <w:spacing w:before="234" w:after="530" w:line="262" w:lineRule="auto"/>
      <w:ind w:left="238"/>
      <w:contextualSpacing/>
    </w:pPr>
    <w:rPr>
      <w:sz w:val="16"/>
      <w:szCs w:val="16"/>
    </w:rPr>
  </w:style>
  <w:style w:type="character" w:styleId="DateChar" w:customStyle="1">
    <w:name w:val="Date Char"/>
    <w:aliases w:val="_datum Char"/>
    <w:basedOn w:val="DefaultParagraphFont"/>
    <w:link w:val="Date"/>
    <w:uiPriority w:val="21"/>
    <w:rsid w:val="0085179B"/>
    <w:rPr>
      <w:sz w:val="16"/>
      <w:szCs w:val="16"/>
    </w:rPr>
  </w:style>
  <w:style w:type="character" w:styleId="EndnoteReference">
    <w:name w:val="endnote reference"/>
    <w:aliases w:val="_eindnootmarkering"/>
    <w:basedOn w:val="FootnoteReference"/>
    <w:uiPriority w:val="40"/>
    <w:semiHidden/>
    <w:rsid w:val="00EA0867"/>
    <w:rPr>
      <w:b/>
      <w:color w:val="F18673" w:themeColor="accent3"/>
      <w:vertAlign w:val="superscript"/>
    </w:rPr>
  </w:style>
  <w:style w:type="paragraph" w:styleId="EndnoteText">
    <w:name w:val="endnote text"/>
    <w:aliases w:val="_eindnoottekst"/>
    <w:basedOn w:val="FootnoteText"/>
    <w:link w:val="EndnoteTextChar"/>
    <w:uiPriority w:val="40"/>
    <w:semiHidden/>
    <w:rsid w:val="00EA0867"/>
  </w:style>
  <w:style w:type="character" w:styleId="EndnoteTextChar" w:customStyle="1">
    <w:name w:val="Endnote Text Char"/>
    <w:aliases w:val="_eindnoottekst Char"/>
    <w:basedOn w:val="DefaultParagraphFont"/>
    <w:link w:val="EndnoteText"/>
    <w:uiPriority w:val="40"/>
    <w:semiHidden/>
    <w:rsid w:val="00E93272"/>
    <w:rPr>
      <w:sz w:val="14"/>
    </w:rPr>
  </w:style>
  <w:style w:type="character" w:styleId="FollowedHyperlink">
    <w:name w:val="FollowedHyperlink"/>
    <w:aliases w:val="_gevolgdeHyperlink"/>
    <w:basedOn w:val="DefaultParagraphFont"/>
    <w:uiPriority w:val="40"/>
    <w:semiHidden/>
    <w:rsid w:val="00EA0867"/>
    <w:rPr>
      <w:color w:val="000000" w:themeColor="followedHyperlink"/>
      <w:u w:val="single"/>
    </w:rPr>
  </w:style>
  <w:style w:type="paragraph" w:styleId="HTMLAddress">
    <w:name w:val="HTML Address"/>
    <w:basedOn w:val="Normal"/>
    <w:link w:val="HTMLAddressChar"/>
    <w:uiPriority w:val="40"/>
    <w:semiHidden/>
    <w:rsid w:val="00EA0867"/>
    <w:pPr>
      <w:spacing w:line="240" w:lineRule="auto"/>
    </w:pPr>
    <w:rPr>
      <w:i/>
      <w:iCs/>
    </w:rPr>
  </w:style>
  <w:style w:type="character" w:styleId="HTMLAddressChar" w:customStyle="1">
    <w:name w:val="HTML Address Char"/>
    <w:basedOn w:val="DefaultParagraphFont"/>
    <w:link w:val="HTMLAddress"/>
    <w:uiPriority w:val="40"/>
    <w:semiHidden/>
    <w:rsid w:val="00E93272"/>
    <w:rPr>
      <w:i/>
      <w:iCs/>
    </w:rPr>
  </w:style>
  <w:style w:type="character" w:styleId="Hyperlink">
    <w:name w:val="Hyperlink"/>
    <w:aliases w:val="_hyperlink"/>
    <w:basedOn w:val="DefaultParagraphFont"/>
    <w:uiPriority w:val="99"/>
    <w:semiHidden/>
    <w:rsid w:val="00EA0867"/>
    <w:rPr>
      <w:color w:val="000000" w:themeColor="hyperlink"/>
      <w:u w:val="single"/>
    </w:rPr>
  </w:style>
  <w:style w:type="paragraph" w:styleId="Header">
    <w:name w:val="header"/>
    <w:aliases w:val="_koptekst"/>
    <w:basedOn w:val="Normal"/>
    <w:link w:val="HeaderChar"/>
    <w:uiPriority w:val="40"/>
    <w:semiHidden/>
    <w:rsid w:val="006B4603"/>
    <w:pPr>
      <w:tabs>
        <w:tab w:val="center" w:pos="4536"/>
        <w:tab w:val="right" w:pos="9072"/>
      </w:tabs>
      <w:spacing w:after="102" w:line="240" w:lineRule="auto"/>
    </w:pPr>
  </w:style>
  <w:style w:type="character" w:styleId="HeaderChar" w:customStyle="1">
    <w:name w:val="Header Char"/>
    <w:aliases w:val="_koptekst Char"/>
    <w:basedOn w:val="DefaultParagraphFont"/>
    <w:link w:val="Header"/>
    <w:uiPriority w:val="40"/>
    <w:semiHidden/>
    <w:rsid w:val="00E93272"/>
  </w:style>
  <w:style w:type="paragraph" w:styleId="TableofFigures">
    <w:name w:val="table of figures"/>
    <w:basedOn w:val="Normal"/>
    <w:next w:val="Normal"/>
    <w:uiPriority w:val="40"/>
    <w:semiHidden/>
    <w:rsid w:val="00EA0867"/>
  </w:style>
  <w:style w:type="character" w:styleId="PageNumber">
    <w:name w:val="page number"/>
    <w:aliases w:val="_paginanummer"/>
    <w:basedOn w:val="DefaultParagraphFont"/>
    <w:uiPriority w:val="40"/>
    <w:semiHidden/>
    <w:rsid w:val="004E233A"/>
    <w:rPr>
      <w:b/>
      <w:color w:val="56398E" w:themeColor="text2"/>
    </w:rPr>
  </w:style>
  <w:style w:type="paragraph" w:styleId="BodyText">
    <w:name w:val="Body Text"/>
    <w:basedOn w:val="Normal"/>
    <w:link w:val="BodyTextChar"/>
    <w:uiPriority w:val="99"/>
    <w:semiHidden/>
    <w:rsid w:val="00EA0867"/>
    <w:pPr>
      <w:spacing w:after="120"/>
    </w:pPr>
  </w:style>
  <w:style w:type="character" w:styleId="BodyTextChar" w:customStyle="1">
    <w:name w:val="Body Text Char"/>
    <w:basedOn w:val="DefaultParagraphFont"/>
    <w:link w:val="BodyText"/>
    <w:uiPriority w:val="99"/>
    <w:semiHidden/>
    <w:rsid w:val="00E93272"/>
  </w:style>
  <w:style w:type="paragraph" w:styleId="BodyText2">
    <w:name w:val="Body Text 2"/>
    <w:basedOn w:val="Normal"/>
    <w:link w:val="BodyText2Char"/>
    <w:uiPriority w:val="99"/>
    <w:semiHidden/>
    <w:rsid w:val="00F12511"/>
    <w:pPr>
      <w:spacing w:after="120" w:line="480" w:lineRule="auto"/>
    </w:pPr>
  </w:style>
  <w:style w:type="character" w:styleId="BodyText2Char" w:customStyle="1">
    <w:name w:val="Body Text 2 Char"/>
    <w:basedOn w:val="DefaultParagraphFont"/>
    <w:link w:val="BodyText2"/>
    <w:uiPriority w:val="99"/>
    <w:semiHidden/>
    <w:rsid w:val="00E93272"/>
  </w:style>
  <w:style w:type="paragraph" w:styleId="BodyText3">
    <w:name w:val="Body Text 3"/>
    <w:basedOn w:val="Normal"/>
    <w:link w:val="BodyText3Char"/>
    <w:uiPriority w:val="99"/>
    <w:semiHidden/>
    <w:rsid w:val="00EA0867"/>
    <w:pPr>
      <w:spacing w:after="120"/>
    </w:pPr>
    <w:rPr>
      <w:sz w:val="16"/>
      <w:szCs w:val="16"/>
    </w:rPr>
  </w:style>
  <w:style w:type="character" w:styleId="BodyText3Char" w:customStyle="1">
    <w:name w:val="Body Text 3 Char"/>
    <w:basedOn w:val="DefaultParagraphFont"/>
    <w:link w:val="BodyText3"/>
    <w:uiPriority w:val="99"/>
    <w:semiHidden/>
    <w:rsid w:val="00E93272"/>
    <w:rPr>
      <w:sz w:val="16"/>
      <w:szCs w:val="16"/>
    </w:rPr>
  </w:style>
  <w:style w:type="paragraph" w:styleId="BodyTextFirstIndent">
    <w:name w:val="Body Text First Indent"/>
    <w:basedOn w:val="BodyText"/>
    <w:link w:val="BodyTextFirstIndentChar"/>
    <w:uiPriority w:val="99"/>
    <w:semiHidden/>
    <w:rsid w:val="00EA0867"/>
    <w:pPr>
      <w:spacing w:after="0"/>
      <w:ind w:firstLine="360"/>
    </w:pPr>
  </w:style>
  <w:style w:type="character" w:styleId="BodyTextFirstIndentChar" w:customStyle="1">
    <w:name w:val="Body Text First Indent Char"/>
    <w:basedOn w:val="BodyTextChar"/>
    <w:link w:val="BodyTextFirstIndent"/>
    <w:uiPriority w:val="99"/>
    <w:semiHidden/>
    <w:rsid w:val="00E93272"/>
  </w:style>
  <w:style w:type="paragraph" w:styleId="BodyTextIndent">
    <w:name w:val="Body Text Indent"/>
    <w:basedOn w:val="Normal"/>
    <w:link w:val="BodyTextIndentChar"/>
    <w:uiPriority w:val="99"/>
    <w:semiHidden/>
    <w:rsid w:val="00EA0867"/>
    <w:pPr>
      <w:spacing w:after="120"/>
      <w:ind w:left="283"/>
    </w:pPr>
  </w:style>
  <w:style w:type="character" w:styleId="BodyTextIndentChar" w:customStyle="1">
    <w:name w:val="Body Text Indent Char"/>
    <w:basedOn w:val="DefaultParagraphFont"/>
    <w:link w:val="BodyTextIndent"/>
    <w:uiPriority w:val="99"/>
    <w:semiHidden/>
    <w:rsid w:val="00E93272"/>
  </w:style>
  <w:style w:type="paragraph" w:styleId="BodyTextFirstIndent2">
    <w:name w:val="Body Text First Indent 2"/>
    <w:basedOn w:val="BodyTextIndent"/>
    <w:link w:val="BodyTextFirstIndent2Char"/>
    <w:uiPriority w:val="99"/>
    <w:semiHidden/>
    <w:rsid w:val="00EA0867"/>
    <w:pPr>
      <w:spacing w:after="0"/>
      <w:ind w:left="360" w:firstLine="360"/>
    </w:pPr>
  </w:style>
  <w:style w:type="character" w:styleId="BodyTextFirstIndent2Char" w:customStyle="1">
    <w:name w:val="Body Text First Indent 2 Char"/>
    <w:basedOn w:val="BodyTextIndentChar"/>
    <w:link w:val="BodyTextFirstIndent2"/>
    <w:uiPriority w:val="99"/>
    <w:semiHidden/>
    <w:rsid w:val="00E93272"/>
  </w:style>
  <w:style w:type="paragraph" w:styleId="BodyTextIndent2">
    <w:name w:val="Body Text Indent 2"/>
    <w:basedOn w:val="Normal"/>
    <w:link w:val="BodyTextIndent2Char"/>
    <w:uiPriority w:val="99"/>
    <w:semiHidden/>
    <w:rsid w:val="00EA0867"/>
    <w:pPr>
      <w:spacing w:after="120" w:line="480" w:lineRule="auto"/>
      <w:ind w:left="283"/>
    </w:pPr>
  </w:style>
  <w:style w:type="character" w:styleId="BodyTextIndent2Char" w:customStyle="1">
    <w:name w:val="Body Text Indent 2 Char"/>
    <w:basedOn w:val="DefaultParagraphFont"/>
    <w:link w:val="BodyTextIndent2"/>
    <w:uiPriority w:val="99"/>
    <w:semiHidden/>
    <w:rsid w:val="00E93272"/>
  </w:style>
  <w:style w:type="paragraph" w:styleId="BodyTextIndent3">
    <w:name w:val="Body Text Indent 3"/>
    <w:basedOn w:val="Normal"/>
    <w:link w:val="BodyTextIndent3Char"/>
    <w:uiPriority w:val="99"/>
    <w:semiHidden/>
    <w:rsid w:val="00EA0867"/>
    <w:pPr>
      <w:spacing w:after="120"/>
      <w:ind w:left="283"/>
    </w:pPr>
    <w:rPr>
      <w:sz w:val="16"/>
      <w:szCs w:val="16"/>
    </w:rPr>
  </w:style>
  <w:style w:type="character" w:styleId="BodyTextIndent3Char" w:customStyle="1">
    <w:name w:val="Body Text Indent 3 Char"/>
    <w:basedOn w:val="DefaultParagraphFont"/>
    <w:link w:val="BodyTextIndent3"/>
    <w:uiPriority w:val="99"/>
    <w:semiHidden/>
    <w:rsid w:val="00E93272"/>
    <w:rPr>
      <w:sz w:val="16"/>
      <w:szCs w:val="16"/>
    </w:rPr>
  </w:style>
  <w:style w:type="character" w:styleId="SmartHyperlink">
    <w:name w:val="Smart Hyperlink"/>
    <w:aliases w:val="_slimme hyperlink"/>
    <w:basedOn w:val="Hyperlink"/>
    <w:uiPriority w:val="40"/>
    <w:semiHidden/>
    <w:rsid w:val="00305F96"/>
    <w:rPr>
      <w:color w:val="000000" w:themeColor="hyperlink"/>
      <w:u w:val="single"/>
    </w:rPr>
  </w:style>
  <w:style w:type="character" w:styleId="SmartLink1" w:customStyle="1">
    <w:name w:val="SmartLink1"/>
    <w:aliases w:val="_smartLink"/>
    <w:basedOn w:val="DefaultParagraphFont"/>
    <w:uiPriority w:val="40"/>
    <w:semiHidden/>
    <w:rsid w:val="00305F96"/>
    <w:rPr>
      <w:color w:val="auto"/>
      <w:u w:val="single"/>
      <w:shd w:val="clear" w:color="auto" w:fill="F3F2F1"/>
    </w:rPr>
  </w:style>
  <w:style w:type="character" w:styleId="PlaceholderText">
    <w:name w:val="Placeholder Text"/>
    <w:basedOn w:val="DefaultParagraphFont"/>
    <w:uiPriority w:val="40"/>
    <w:semiHidden/>
    <w:rsid w:val="00EA0867"/>
    <w:rPr>
      <w:color w:val="666666"/>
    </w:rPr>
  </w:style>
  <w:style w:type="character" w:styleId="FootnoteReference">
    <w:name w:val="footnote reference"/>
    <w:aliases w:val="_voetnootmarkering"/>
    <w:basedOn w:val="DefaultParagraphFont"/>
    <w:uiPriority w:val="40"/>
    <w:semiHidden/>
    <w:rsid w:val="00E27B11"/>
    <w:rPr>
      <w:b/>
      <w:color w:val="F18673" w:themeColor="accent3"/>
      <w:vertAlign w:val="superscript"/>
    </w:rPr>
  </w:style>
  <w:style w:type="paragraph" w:styleId="FootnoteText">
    <w:name w:val="footnote text"/>
    <w:aliases w:val="_voetnoottekst"/>
    <w:basedOn w:val="Normal"/>
    <w:link w:val="FootnoteTextChar"/>
    <w:uiPriority w:val="40"/>
    <w:semiHidden/>
    <w:rsid w:val="00E27B11"/>
    <w:pPr>
      <w:spacing w:line="200" w:lineRule="exact"/>
    </w:pPr>
    <w:rPr>
      <w:sz w:val="14"/>
    </w:rPr>
  </w:style>
  <w:style w:type="character" w:styleId="FootnoteTextChar" w:customStyle="1">
    <w:name w:val="Footnote Text Char"/>
    <w:aliases w:val="_voetnoottekst Char"/>
    <w:basedOn w:val="DefaultParagraphFont"/>
    <w:link w:val="FootnoteText"/>
    <w:uiPriority w:val="40"/>
    <w:semiHidden/>
    <w:rsid w:val="00E93272"/>
    <w:rPr>
      <w:sz w:val="14"/>
    </w:rPr>
  </w:style>
  <w:style w:type="paragraph" w:styleId="documentstructuur" w:customStyle="1">
    <w:name w:val="——  documentstructuur  ———————————"/>
    <w:basedOn w:val="Normal"/>
    <w:uiPriority w:val="14"/>
    <w:qFormat/>
    <w:rsid w:val="00563EDD"/>
    <w:rPr>
      <w:color w:val="FFFFFF" w:themeColor="background1"/>
      <w:sz w:val="21"/>
      <w:shd w:val="clear" w:color="auto" w:fill="000000" w:themeFill="text1"/>
    </w:rPr>
  </w:style>
  <w:style w:type="paragraph" w:styleId="nadruk" w:customStyle="1">
    <w:name w:val="——  nadruk  —————————————————"/>
    <w:basedOn w:val="documentstructuur"/>
    <w:uiPriority w:val="5"/>
    <w:qFormat/>
    <w:rsid w:val="007615E4"/>
  </w:style>
  <w:style w:type="paragraph" w:styleId="tabelfiguurbijschrift" w:customStyle="1">
    <w:name w:val="——  tabel / figuur / bijschrift  —————————"/>
    <w:basedOn w:val="nadruk"/>
    <w:uiPriority w:val="15"/>
    <w:semiHidden/>
    <w:qFormat/>
    <w:rsid w:val="007615E4"/>
  </w:style>
  <w:style w:type="paragraph" w:styleId="brief" w:customStyle="1">
    <w:name w:val="——  brief  ——————————————————"/>
    <w:basedOn w:val="tabelfiguurbijschrift"/>
    <w:uiPriority w:val="18"/>
    <w:semiHidden/>
    <w:qFormat/>
    <w:rsid w:val="001939F0"/>
  </w:style>
  <w:style w:type="paragraph" w:styleId="nota" w:customStyle="1">
    <w:name w:val="——  nota  ——————————————————"/>
    <w:basedOn w:val="brief"/>
    <w:uiPriority w:val="18"/>
    <w:qFormat/>
    <w:rsid w:val="001939F0"/>
  </w:style>
  <w:style w:type="paragraph" w:styleId="dossier" w:customStyle="1">
    <w:name w:val="——  dossier  —————————————————"/>
    <w:basedOn w:val="nota"/>
    <w:uiPriority w:val="18"/>
    <w:semiHidden/>
    <w:qFormat/>
    <w:rsid w:val="001939F0"/>
  </w:style>
  <w:style w:type="paragraph" w:styleId="eindeNaDP" w:customStyle="1">
    <w:name w:val="——  einde NaDP  ———————————————"/>
    <w:basedOn w:val="dossier"/>
    <w:uiPriority w:val="41"/>
    <w:semiHidden/>
    <w:qFormat/>
    <w:rsid w:val="001939F0"/>
  </w:style>
  <w:style w:type="paragraph" w:styleId="Footer">
    <w:name w:val="footer"/>
    <w:aliases w:val="_voettekst"/>
    <w:basedOn w:val="Normal"/>
    <w:link w:val="FooterChar"/>
    <w:uiPriority w:val="40"/>
    <w:semiHidden/>
    <w:rsid w:val="004E233A"/>
    <w:pPr>
      <w:tabs>
        <w:tab w:val="center" w:pos="4536"/>
        <w:tab w:val="right" w:pos="9072"/>
      </w:tabs>
      <w:spacing w:line="200" w:lineRule="exact"/>
      <w:jc w:val="right"/>
    </w:pPr>
    <w:rPr>
      <w:sz w:val="16"/>
      <w:szCs w:val="16"/>
    </w:rPr>
  </w:style>
  <w:style w:type="character" w:styleId="FooterChar" w:customStyle="1">
    <w:name w:val="Footer Char"/>
    <w:aliases w:val="_voettekst Char"/>
    <w:basedOn w:val="DefaultParagraphFont"/>
    <w:link w:val="Footer"/>
    <w:uiPriority w:val="40"/>
    <w:semiHidden/>
    <w:rsid w:val="00E93272"/>
    <w:rPr>
      <w:sz w:val="16"/>
      <w:szCs w:val="16"/>
    </w:rPr>
  </w:style>
  <w:style w:type="paragraph" w:styleId="voettekstTablereturnBelow" w:customStyle="1">
    <w:name w:val="_voettekstTable_returnBelow"/>
    <w:basedOn w:val="Footer"/>
    <w:uiPriority w:val="40"/>
    <w:semiHidden/>
    <w:qFormat/>
    <w:rsid w:val="004E233A"/>
    <w:pPr>
      <w:spacing w:line="240" w:lineRule="auto"/>
    </w:pPr>
    <w:rPr>
      <w:sz w:val="4"/>
    </w:rPr>
  </w:style>
  <w:style w:type="paragraph" w:styleId="voettekstTablespacerAbove" w:customStyle="1">
    <w:name w:val="_voettekstTable_spacerAbove"/>
    <w:basedOn w:val="Footer"/>
    <w:uiPriority w:val="40"/>
    <w:semiHidden/>
    <w:qFormat/>
    <w:rsid w:val="006F3DDC"/>
    <w:pPr>
      <w:spacing w:before="190" w:after="190"/>
    </w:pPr>
  </w:style>
  <w:style w:type="character" w:styleId="voettekstseparator" w:customStyle="1">
    <w:name w:val="_voettekst_separator"/>
    <w:basedOn w:val="DefaultParagraphFont"/>
    <w:uiPriority w:val="40"/>
    <w:semiHidden/>
    <w:qFormat/>
    <w:rsid w:val="004E233A"/>
    <w:rPr>
      <w:b/>
      <w:color w:val="D8C88F" w:themeColor="accent5"/>
    </w:rPr>
  </w:style>
  <w:style w:type="paragraph" w:styleId="voetnootscheiding" w:customStyle="1">
    <w:name w:val="_voetnootscheiding"/>
    <w:basedOn w:val="Normal"/>
    <w:uiPriority w:val="40"/>
    <w:semiHidden/>
    <w:qFormat/>
    <w:rsid w:val="002D7EF8"/>
    <w:pPr>
      <w:pBdr>
        <w:bottom w:val="single" w:color="56398E" w:themeColor="text2" w:sz="4" w:space="1"/>
      </w:pBdr>
      <w:spacing w:before="360" w:after="180" w:line="240" w:lineRule="auto"/>
    </w:pPr>
    <w:rPr>
      <w:sz w:val="4"/>
    </w:rPr>
  </w:style>
  <w:style w:type="paragraph" w:styleId="voetnootvervolg" w:customStyle="1">
    <w:name w:val="_voetnootvervolg"/>
    <w:basedOn w:val="Normal"/>
    <w:uiPriority w:val="40"/>
    <w:semiHidden/>
    <w:qFormat/>
    <w:rsid w:val="002702B7"/>
    <w:pPr>
      <w:spacing w:line="240" w:lineRule="auto"/>
    </w:pPr>
    <w:rPr>
      <w:sz w:val="4"/>
      <w:szCs w:val="4"/>
    </w:rPr>
  </w:style>
  <w:style w:type="paragraph" w:styleId="lijstopsom1" w:customStyle="1">
    <w:name w:val="_lijst_opsom.1"/>
    <w:basedOn w:val="Normal"/>
    <w:uiPriority w:val="1"/>
    <w:qFormat/>
    <w:rsid w:val="00CB4E9B"/>
    <w:pPr>
      <w:numPr>
        <w:numId w:val="24"/>
      </w:numPr>
      <w:spacing w:before="74" w:line="293" w:lineRule="auto"/>
    </w:pPr>
  </w:style>
  <w:style w:type="paragraph" w:styleId="lijstvervolg1" w:customStyle="1">
    <w:name w:val="_lijst_vervolg.1"/>
    <w:basedOn w:val="Normal"/>
    <w:uiPriority w:val="2"/>
    <w:qFormat/>
    <w:rsid w:val="00785069"/>
    <w:pPr>
      <w:spacing w:before="74" w:line="293" w:lineRule="auto"/>
      <w:ind w:left="312"/>
    </w:pPr>
  </w:style>
  <w:style w:type="paragraph" w:styleId="lijstopsom2" w:customStyle="1">
    <w:name w:val="_lijst_opsom.2"/>
    <w:basedOn w:val="lijstopsom1"/>
    <w:uiPriority w:val="1"/>
    <w:qFormat/>
    <w:rsid w:val="00CB4E9B"/>
    <w:pPr>
      <w:numPr>
        <w:ilvl w:val="1"/>
      </w:numPr>
    </w:pPr>
  </w:style>
  <w:style w:type="paragraph" w:styleId="lijstvervolg2" w:customStyle="1">
    <w:name w:val="_lijst_vervolg.2"/>
    <w:basedOn w:val="lijstvervolg1"/>
    <w:uiPriority w:val="2"/>
    <w:qFormat/>
    <w:rsid w:val="001037E8"/>
    <w:pPr>
      <w:ind w:left="567"/>
    </w:pPr>
  </w:style>
  <w:style w:type="paragraph" w:styleId="lijstopsom3" w:customStyle="1">
    <w:name w:val="_lijst_opsom.3"/>
    <w:basedOn w:val="lijstopsom2"/>
    <w:uiPriority w:val="1"/>
    <w:qFormat/>
    <w:rsid w:val="00CB4E9B"/>
    <w:pPr>
      <w:numPr>
        <w:ilvl w:val="2"/>
      </w:numPr>
    </w:pPr>
  </w:style>
  <w:style w:type="paragraph" w:styleId="lijstvervolg3" w:customStyle="1">
    <w:name w:val="_lijst_vervolg.3"/>
    <w:basedOn w:val="lijstvervolg2"/>
    <w:uiPriority w:val="2"/>
    <w:qFormat/>
    <w:rsid w:val="001037E8"/>
    <w:pPr>
      <w:ind w:left="879"/>
    </w:pPr>
  </w:style>
  <w:style w:type="paragraph" w:styleId="lijstnummer1" w:customStyle="1">
    <w:name w:val="_lijst_nummer.1"/>
    <w:basedOn w:val="Normal"/>
    <w:uiPriority w:val="2"/>
    <w:qFormat/>
    <w:rsid w:val="00CB4E9B"/>
    <w:pPr>
      <w:numPr>
        <w:numId w:val="23"/>
      </w:numPr>
      <w:spacing w:before="74" w:line="293" w:lineRule="auto"/>
    </w:pPr>
  </w:style>
  <w:style w:type="paragraph" w:styleId="lijstnummer2" w:customStyle="1">
    <w:name w:val="_lijst_nummer.2"/>
    <w:basedOn w:val="Normal"/>
    <w:uiPriority w:val="2"/>
    <w:qFormat/>
    <w:rsid w:val="00CB4E9B"/>
    <w:pPr>
      <w:numPr>
        <w:ilvl w:val="1"/>
        <w:numId w:val="23"/>
      </w:numPr>
      <w:spacing w:before="74" w:line="293" w:lineRule="auto"/>
    </w:pPr>
  </w:style>
  <w:style w:type="paragraph" w:styleId="lijstnummer3" w:customStyle="1">
    <w:name w:val="_lijst_nummer.3"/>
    <w:basedOn w:val="Normal"/>
    <w:uiPriority w:val="2"/>
    <w:qFormat/>
    <w:rsid w:val="00CB4E9B"/>
    <w:pPr>
      <w:numPr>
        <w:ilvl w:val="2"/>
        <w:numId w:val="23"/>
      </w:numPr>
      <w:spacing w:before="74" w:line="293" w:lineRule="auto"/>
    </w:pPr>
  </w:style>
  <w:style w:type="character" w:styleId="UnresolvedMention">
    <w:name w:val="Unresolved Mention"/>
    <w:basedOn w:val="DefaultParagraphFont"/>
    <w:uiPriority w:val="99"/>
    <w:semiHidden/>
    <w:rsid w:val="000D6051"/>
    <w:rPr>
      <w:color w:val="605E5C"/>
      <w:shd w:val="clear" w:color="auto" w:fill="E1DFDD"/>
    </w:rPr>
  </w:style>
  <w:style w:type="paragraph" w:styleId="kadertitel" w:customStyle="1">
    <w:name w:val="_kader_titel"/>
    <w:basedOn w:val="BlockText"/>
    <w:next w:val="BlockText"/>
    <w:uiPriority w:val="8"/>
    <w:qFormat/>
    <w:rsid w:val="00C97268"/>
    <w:pPr>
      <w:suppressAutoHyphens/>
      <w:spacing w:line="245" w:lineRule="auto"/>
    </w:pPr>
    <w:rPr>
      <w:b/>
      <w:bCs/>
      <w:color w:val="D8C88F" w:themeColor="accent5"/>
      <w:sz w:val="28"/>
      <w:szCs w:val="28"/>
    </w:rPr>
  </w:style>
  <w:style w:type="paragraph" w:styleId="kaderlijstopsom1" w:customStyle="1">
    <w:name w:val="_kader_lijst_opsom.1"/>
    <w:basedOn w:val="BlockText"/>
    <w:uiPriority w:val="9"/>
    <w:qFormat/>
    <w:rsid w:val="00CB4E9B"/>
    <w:pPr>
      <w:numPr>
        <w:numId w:val="21"/>
      </w:numPr>
    </w:pPr>
  </w:style>
  <w:style w:type="paragraph" w:styleId="kaderlijstnummer1" w:customStyle="1">
    <w:name w:val="_kader_lijst_nummer.1"/>
    <w:basedOn w:val="BlockText"/>
    <w:uiPriority w:val="10"/>
    <w:qFormat/>
    <w:rsid w:val="00CB4E9B"/>
    <w:pPr>
      <w:numPr>
        <w:numId w:val="20"/>
      </w:numPr>
    </w:pPr>
  </w:style>
  <w:style w:type="paragraph" w:styleId="kaderlijstvervolg1" w:customStyle="1">
    <w:name w:val="_kader_lijst_vervolg.1"/>
    <w:basedOn w:val="BlockText"/>
    <w:uiPriority w:val="10"/>
    <w:qFormat/>
    <w:rsid w:val="00CB4E9B"/>
    <w:pPr>
      <w:numPr>
        <w:ilvl w:val="1"/>
        <w:numId w:val="20"/>
      </w:numPr>
    </w:pPr>
  </w:style>
  <w:style w:type="paragraph" w:styleId="kaderlijstvervolgopsomming" w:customStyle="1">
    <w:name w:val="_kader_lijst_vervolg_opsomming"/>
    <w:basedOn w:val="kaderlijstvervolg1"/>
    <w:uiPriority w:val="10"/>
    <w:semiHidden/>
    <w:qFormat/>
    <w:rsid w:val="00CB4E9B"/>
    <w:pPr>
      <w:numPr>
        <w:numId w:val="21"/>
      </w:numPr>
    </w:pPr>
  </w:style>
  <w:style w:type="character" w:styleId="documenttype" w:customStyle="1">
    <w:name w:val="_documenttype"/>
    <w:basedOn w:val="DefaultParagraphFont"/>
    <w:uiPriority w:val="21"/>
    <w:qFormat/>
    <w:rsid w:val="0069260A"/>
    <w:rPr>
      <w:b/>
    </w:rPr>
  </w:style>
  <w:style w:type="paragraph" w:styleId="koptekstsectie1" w:customStyle="1">
    <w:name w:val="_koptekst_sectie1"/>
    <w:basedOn w:val="Header"/>
    <w:uiPriority w:val="40"/>
    <w:semiHidden/>
    <w:qFormat/>
    <w:rsid w:val="0069260A"/>
    <w:pPr>
      <w:spacing w:after="0"/>
    </w:pPr>
    <w:rPr>
      <w:sz w:val="16"/>
      <w:szCs w:val="16"/>
    </w:rPr>
  </w:style>
  <w:style w:type="paragraph" w:styleId="a" w:customStyle="1">
    <w:name w:val="———————————————————————"/>
    <w:basedOn w:val="eindeNaDP"/>
    <w:uiPriority w:val="39"/>
    <w:qFormat/>
    <w:rsid w:val="009E4243"/>
  </w:style>
  <w:style w:type="numbering" w:styleId="KADERLIJSTNUM" w:customStyle="1">
    <w:name w:val="_KADER_LIJST_NUM"/>
    <w:uiPriority w:val="99"/>
    <w:rsid w:val="00CB4E9B"/>
    <w:pPr>
      <w:numPr>
        <w:numId w:val="18"/>
      </w:numPr>
    </w:pPr>
  </w:style>
  <w:style w:type="numbering" w:styleId="KADERLIJSTOPSOM" w:customStyle="1">
    <w:name w:val="_KADER_LIJST_OPSOM"/>
    <w:uiPriority w:val="99"/>
    <w:rsid w:val="00CB4E9B"/>
    <w:pPr>
      <w:numPr>
        <w:numId w:val="19"/>
      </w:numPr>
    </w:pPr>
  </w:style>
  <w:style w:type="numbering" w:styleId="KOPNUM" w:customStyle="1">
    <w:name w:val="_KOP_NUM"/>
    <w:uiPriority w:val="99"/>
    <w:rsid w:val="00CB4E9B"/>
    <w:pPr>
      <w:numPr>
        <w:numId w:val="17"/>
      </w:numPr>
    </w:pPr>
  </w:style>
  <w:style w:type="numbering" w:styleId="LIJSTNUM" w:customStyle="1">
    <w:name w:val="_LIJST_NUM"/>
    <w:uiPriority w:val="99"/>
    <w:rsid w:val="00CB4E9B"/>
    <w:pPr>
      <w:numPr>
        <w:numId w:val="15"/>
      </w:numPr>
    </w:pPr>
  </w:style>
  <w:style w:type="numbering" w:styleId="LIJSTOPSOM" w:customStyle="1">
    <w:name w:val="_LIJST_OPSOM"/>
    <w:uiPriority w:val="99"/>
    <w:rsid w:val="00CB4E9B"/>
    <w:pPr>
      <w:numPr>
        <w:numId w:val="16"/>
      </w:numPr>
    </w:pPr>
  </w:style>
  <w:style w:type="paragraph" w:styleId="paragraph" w:customStyle="1">
    <w:name w:val="paragraph"/>
    <w:basedOn w:val="Normal"/>
    <w:rsid w:val="00290013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kern w:val="0"/>
      <w:sz w:val="24"/>
      <w:szCs w:val="24"/>
      <w:lang w:eastAsia="nl-BE"/>
      <w14:ligatures w14:val="none"/>
    </w:rPr>
  </w:style>
  <w:style w:type="character" w:styleId="normaltextrun" w:customStyle="1">
    <w:name w:val="normaltextrun"/>
    <w:basedOn w:val="DefaultParagraphFont"/>
    <w:rsid w:val="00290013"/>
  </w:style>
  <w:style w:type="character" w:styleId="eop" w:customStyle="1">
    <w:name w:val="eop"/>
    <w:basedOn w:val="DefaultParagraphFont"/>
    <w:rsid w:val="00290013"/>
  </w:style>
  <w:style w:type="character" w:styleId="scxw181349088" w:customStyle="1">
    <w:name w:val="scxw181349088"/>
    <w:basedOn w:val="DefaultParagraphFont"/>
    <w:rsid w:val="00290013"/>
  </w:style>
  <w:style w:type="paragraph" w:styleId="xmsolistparagraph" w:customStyle="1">
    <w:name w:val="x_msolistparagraph"/>
    <w:basedOn w:val="Normal"/>
    <w:rsid w:val="00DA34B3"/>
    <w:pPr>
      <w:spacing w:line="240" w:lineRule="auto"/>
      <w:ind w:left="720"/>
    </w:pPr>
    <w:rPr>
      <w:rFonts w:ascii="Calibri" w:hAnsi="Calibri" w:cs="Calibri"/>
      <w:kern w:val="0"/>
      <w:sz w:val="22"/>
      <w:szCs w:val="22"/>
      <w:lang w:eastAsia="nl-BE"/>
      <w14:ligatures w14:val="none"/>
    </w:rPr>
  </w:style>
  <w:style w:type="character" w:styleId="html-span" w:customStyle="1">
    <w:name w:val="html-span"/>
    <w:basedOn w:val="DefaultParagraphFont"/>
    <w:rsid w:val="009C7966"/>
  </w:style>
  <w:style w:type="character" w:styleId="scxw191743069" w:customStyle="1">
    <w:name w:val="scxw191743069"/>
    <w:basedOn w:val="DefaultParagraphFont"/>
    <w:rsid w:val="00E804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09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147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596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278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6001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8619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448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382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79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6731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900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126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824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427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32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562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430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793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047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9392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256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713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460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660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282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384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914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102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475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417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2002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344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9689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032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162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245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710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191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6101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947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997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17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627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91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192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142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501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116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09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084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736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47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971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205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4537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104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2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311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482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644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883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448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989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5070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38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817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827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991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917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8072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2004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444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162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010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339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482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040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480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309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921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248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970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019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0380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323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253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9428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813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755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08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772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388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693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958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771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979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585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35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524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874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10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741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922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723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8578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4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39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150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2355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290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29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16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6676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007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369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54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936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669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175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60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121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658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417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67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053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740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417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8778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033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724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199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066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055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236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729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860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4330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501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130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039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97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15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25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30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05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398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078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1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14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1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42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79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92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11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53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63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47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148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49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38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880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141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41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194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66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601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9000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7574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07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905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199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980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841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548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652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114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167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518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924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252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28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87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583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1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61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3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56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36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84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268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9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605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4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13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58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2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71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08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18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084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48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27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03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63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63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75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94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8" /><Relationship Type="http://schemas.openxmlformats.org/officeDocument/2006/relationships/footer" Target="footer1.xml" Id="rId13" /><Relationship Type="http://schemas.openxmlformats.org/officeDocument/2006/relationships/glossaryDocument" Target="glossary/document.xml" Id="rId18" /><Relationship Type="http://schemas.openxmlformats.org/officeDocument/2006/relationships/customXml" Target="../customXml/item3.xml" Id="rId3" /><Relationship Type="http://schemas.openxmlformats.org/officeDocument/2006/relationships/styles" Target="styles.xml" Id="rId7" /><Relationship Type="http://schemas.openxmlformats.org/officeDocument/2006/relationships/header" Target="header1.xml" Id="rId12" /><Relationship Type="http://schemas.openxmlformats.org/officeDocument/2006/relationships/fontTable" Target="fontTable.xml" Id="rId17" /><Relationship Type="http://schemas.openxmlformats.org/officeDocument/2006/relationships/customXml" Target="../customXml/item2.xml" Id="rId2" /><Relationship Type="http://schemas.openxmlformats.org/officeDocument/2006/relationships/header" Target="header2.xml" Id="rId16" /><Relationship Type="http://schemas.openxmlformats.org/officeDocument/2006/relationships/customXml" Target="../customXml/item1.xml" Id="rId1" /><Relationship Type="http://schemas.openxmlformats.org/officeDocument/2006/relationships/numbering" Target="numbering.xml" Id="rId6" /><Relationship Type="http://schemas.openxmlformats.org/officeDocument/2006/relationships/endnotes" Target="endnotes.xml" Id="rId11" /><Relationship Type="http://schemas.openxmlformats.org/officeDocument/2006/relationships/customXml" Target="../customXml/item5.xml" Id="rId5" /><Relationship Type="http://schemas.openxmlformats.org/officeDocument/2006/relationships/hyperlink" Target="https://www.nazarethdepinte.be/webform/doet_jouw_vereniging_mee_aan_de" TargetMode="External" Id="rId15" /><Relationship Type="http://schemas.openxmlformats.org/officeDocument/2006/relationships/footnotes" Target="footnotes.xml" Id="rId10" /><Relationship Type="http://schemas.openxmlformats.org/officeDocument/2006/relationships/theme" Target="theme/theme1.xml" Id="rId19" /><Relationship Type="http://schemas.openxmlformats.org/officeDocument/2006/relationships/customXml" Target="../customXml/item4.xml" Id="rId4" /><Relationship Type="http://schemas.openxmlformats.org/officeDocument/2006/relationships/webSettings" Target="webSettings.xml" Id="rId9" /><Relationship Type="http://schemas.openxmlformats.org/officeDocument/2006/relationships/hyperlink" Target="https://www.nazarethdepinte.be/nieuws/word-lid-van-een-adviesraad" TargetMode="External" Id="rId14" 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T:\Sjablonen\Nota%20basis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42C89C4232F4423AB8592B09610522CC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CA1A24F0-6DF6-4C99-8AA0-370322ECCCE2}"/>
      </w:docPartPr>
      <w:docPartBody>
        <w:p xmlns:wp14="http://schemas.microsoft.com/office/word/2010/wordml" w:rsidR="006838F5" w:rsidRDefault="006838F5" w14:paraId="68ECBB80" wp14:textId="77777777">
          <w:pPr>
            <w:pStyle w:val="42C89C4232F4423AB8592B09610522CC"/>
          </w:pPr>
          <w:r w:rsidRPr="00436B8E">
            <w:rPr>
              <w:color w:val="FF0000"/>
            </w:rPr>
            <w:t>[</w:t>
          </w:r>
          <w:r w:rsidRPr="008B4AB1">
            <w:t xml:space="preserve"> klik hier om de </w:t>
          </w:r>
          <w:r>
            <w:t>titel</w:t>
          </w:r>
          <w:r w:rsidRPr="008B4AB1">
            <w:t xml:space="preserve"> van het document in te </w:t>
          </w:r>
          <w:r>
            <w:t>tikken</w:t>
          </w:r>
          <w:r w:rsidRPr="008B4AB1">
            <w:t xml:space="preserve"> </w:t>
          </w:r>
          <w:r w:rsidRPr="00436B8E">
            <w:rPr>
              <w:color w:val="FF0000"/>
            </w:rPr>
            <w:t>]</w:t>
          </w:r>
        </w:p>
      </w:docPartBody>
    </w:docPart>
    <w:docPart>
      <w:docPartPr>
        <w:name w:val="46EE875AF89A4DF7B84976764707D5FC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45E119EA-8911-4141-A35A-6223E0A53D93}"/>
      </w:docPartPr>
      <w:docPartBody>
        <w:p xmlns:wp14="http://schemas.microsoft.com/office/word/2010/wordml" w:rsidR="006838F5" w:rsidRDefault="006838F5" w14:paraId="07D0CF72" wp14:textId="77777777">
          <w:pPr>
            <w:pStyle w:val="46EE875AF89A4DF7B84976764707D5FC"/>
          </w:pPr>
          <w:r w:rsidRPr="00D30D4D">
            <w:rPr>
              <w:rStyle w:val="documenttype"/>
              <w:color w:val="FF0000"/>
            </w:rPr>
            <w:t>[</w:t>
          </w:r>
          <w:r w:rsidRPr="00D30D4D">
            <w:rPr>
              <w:rStyle w:val="documenttype"/>
            </w:rPr>
            <w:t xml:space="preserve"> klik hier om het documenttype in te voegen (of verwijder deze alinea) </w:t>
          </w:r>
          <w:r w:rsidRPr="00D30D4D">
            <w:rPr>
              <w:rStyle w:val="documenttype"/>
              <w:color w:val="FF0000"/>
            </w:rPr>
            <w:t>]</w:t>
          </w:r>
        </w:p>
      </w:docPartBody>
    </w:docPart>
    <w:docPart>
      <w:docPartPr>
        <w:name w:val="12A60DF2104E43D59766E8605E56F432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C32EE0F4-22CD-43DC-8F6B-87CB44ED8E13}"/>
      </w:docPartPr>
      <w:docPartBody>
        <w:p xmlns:wp14="http://schemas.microsoft.com/office/word/2010/wordml" w:rsidR="006838F5" w:rsidRDefault="006838F5" w14:paraId="05424D3B" wp14:textId="77777777">
          <w:pPr>
            <w:pStyle w:val="12A60DF2104E43D59766E8605E56F432"/>
          </w:pPr>
          <w:r w:rsidRPr="008B4AB1">
            <w:rPr>
              <w:b/>
              <w:bCs/>
              <w:color w:val="FF0000"/>
            </w:rPr>
            <w:t>[</w:t>
          </w:r>
          <w:r w:rsidRPr="008B4AB1">
            <w:t xml:space="preserve"> klik en kies de datum uit het zijmenu </w:t>
          </w:r>
          <w:r w:rsidRPr="008B4AB1">
            <w:rPr>
              <w:b/>
              <w:bCs/>
              <w:color w:val="FF0000"/>
            </w:rPr>
            <w:t>]</w:t>
          </w:r>
        </w:p>
      </w:docPartBody>
    </w:docPart>
    <w:docPart>
      <w:docPartPr>
        <w:name w:val="E3A269181F96442E8060C3CF32DB08BB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12779B8E-AA39-4310-A753-9142C60D66C2}"/>
      </w:docPartPr>
      <w:docPartBody>
        <w:p xmlns:wp14="http://schemas.microsoft.com/office/word/2010/wordml" w:rsidR="006838F5" w:rsidRDefault="006838F5" w14:paraId="4708604C" wp14:textId="77777777">
          <w:pPr>
            <w:pStyle w:val="E3A269181F96442E8060C3CF32DB08BB"/>
          </w:pPr>
          <w:r w:rsidRPr="002B5859">
            <w:rPr>
              <w:rStyle w:val="PlaceholderText"/>
            </w:rPr>
            <w:t>Klik of tik om tekst in te voeren.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38F5"/>
    <w:rsid w:val="00116B60"/>
    <w:rsid w:val="00267662"/>
    <w:rsid w:val="006838F5"/>
    <w:rsid w:val="008847DE"/>
    <w:rsid w:val="00966939"/>
    <w:rsid w:val="00B24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40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42C89C4232F4423AB8592B09610522CC">
    <w:name w:val="42C89C4232F4423AB8592B09610522CC"/>
  </w:style>
  <w:style w:type="character" w:customStyle="1" w:styleId="documenttype">
    <w:name w:val="_documenttype"/>
    <w:basedOn w:val="DefaultParagraphFont"/>
    <w:uiPriority w:val="21"/>
    <w:qFormat/>
    <w:rPr>
      <w:b/>
    </w:rPr>
  </w:style>
  <w:style w:type="paragraph" w:customStyle="1" w:styleId="46EE875AF89A4DF7B84976764707D5FC">
    <w:name w:val="46EE875AF89A4DF7B84976764707D5FC"/>
  </w:style>
  <w:style w:type="paragraph" w:customStyle="1" w:styleId="12A60DF2104E43D59766E8605E56F432">
    <w:name w:val="12A60DF2104E43D59766E8605E56F432"/>
  </w:style>
  <w:style w:type="character" w:styleId="PlaceholderText">
    <w:name w:val="Placeholder Text"/>
    <w:basedOn w:val="DefaultParagraphFont"/>
    <w:uiPriority w:val="40"/>
    <w:rPr>
      <w:color w:val="666666"/>
    </w:rPr>
  </w:style>
  <w:style w:type="paragraph" w:customStyle="1" w:styleId="E3A269181F96442E8060C3CF32DB08BB">
    <w:name w:val="E3A269181F96442E8060C3CF32DB08B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Kantoorthema">
  <a:themeElements>
    <a:clrScheme name="_Nazareth-De Pinte">
      <a:dk1>
        <a:sysClr val="windowText" lastClr="000000"/>
      </a:dk1>
      <a:lt1>
        <a:sysClr val="window" lastClr="FFFFFF"/>
      </a:lt1>
      <a:dk2>
        <a:srgbClr val="56398E"/>
      </a:dk2>
      <a:lt2>
        <a:srgbClr val="F3E7FF"/>
      </a:lt2>
      <a:accent1>
        <a:srgbClr val="56398E"/>
      </a:accent1>
      <a:accent2>
        <a:srgbClr val="DEB7E3"/>
      </a:accent2>
      <a:accent3>
        <a:srgbClr val="F18673"/>
      </a:accent3>
      <a:accent4>
        <a:srgbClr val="7DCEF2"/>
      </a:accent4>
      <a:accent5>
        <a:srgbClr val="D8C88F"/>
      </a:accent5>
      <a:accent6>
        <a:srgbClr val="3EB7AD"/>
      </a:accent6>
      <a:hlink>
        <a:srgbClr val="000000"/>
      </a:hlink>
      <a:folHlink>
        <a:srgbClr val="000000"/>
      </a:folHlink>
    </a:clrScheme>
    <a:fontScheme name="_Nazareth-De Pint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>
        <a:solidFill>
          <a:schemeClr val="bg2"/>
        </a:solidFill>
        <a:ln>
          <a:noFill/>
        </a:ln>
      </a:spPr>
      <a:bodyPr rot="0" spcFirstLastPara="0" vertOverflow="overflow" horzOverflow="overflow" vert="horz" wrap="square" lIns="91440" tIns="45720" rIns="91440" bIns="45720" numCol="1" spcCol="0" rtlCol="0" fromWordArt="0" anchor="ctr" anchorCtr="0" forceAA="0" compatLnSpc="1">
        <a:prstTxWarp prst="textNoShape">
          <a:avLst/>
        </a:prstTxWarp>
        <a:noAutofit/>
      </a:bodyPr>
      <a:lstStyle/>
      <a:style>
        <a:lnRef idx="2">
          <a:schemeClr val="accent1">
            <a:shade val="15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nDef>
      <a:spPr>
        <a:ln>
          <a:solidFill>
            <a:schemeClr val="tx2"/>
          </a:solidFill>
        </a:ln>
      </a:spPr>
      <a:bodyPr/>
      <a:lstStyle/>
      <a:style>
        <a:lnRef idx="1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</b:Sources>
</file>

<file path=customXml/item2.xml><?xml version="1.0" encoding="utf-8"?>
<root>
  <titel>Verslag Jeugdraad</titel>
  <datum>2025-03-12T00:00:00</datum>
</root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db033da-fee6-4428-ac2a-c511c77835f6">
      <Terms xmlns="http://schemas.microsoft.com/office/infopath/2007/PartnerControls"/>
    </lcf76f155ced4ddcb4097134ff3c332f>
    <TaxCatchAll xmlns="73768fab-9ac5-4605-9d50-8cc839910a93" xsi:nil="true"/>
    <Datumentijd xmlns="5db033da-fee6-4428-ac2a-c511c77835f6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939551E08827F43AEFAC6E157B8F6BB" ma:contentTypeVersion="16" ma:contentTypeDescription="Crée un document." ma:contentTypeScope="" ma:versionID="2e29a26a362e29f2566346f90818f855">
  <xsd:schema xmlns:xsd="http://www.w3.org/2001/XMLSchema" xmlns:xs="http://www.w3.org/2001/XMLSchema" xmlns:p="http://schemas.microsoft.com/office/2006/metadata/properties" xmlns:ns2="5db033da-fee6-4428-ac2a-c511c77835f6" xmlns:ns3="73768fab-9ac5-4605-9d50-8cc839910a93" targetNamespace="http://schemas.microsoft.com/office/2006/metadata/properties" ma:root="true" ma:fieldsID="b2f2693abdce825859f58309be4393f6" ns2:_="" ns3:_="">
    <xsd:import namespace="5db033da-fee6-4428-ac2a-c511c77835f6"/>
    <xsd:import namespace="73768fab-9ac5-4605-9d50-8cc839910a9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Datumentijd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db033da-fee6-4428-ac2a-c511c77835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Balises d’images" ma:readOnly="false" ma:fieldId="{5cf76f15-5ced-4ddc-b409-7134ff3c332f}" ma:taxonomyMulti="true" ma:sspId="a1edb2ee-638f-4af7-b59a-6f07cc4e8b6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Datumentijd" ma:index="21" nillable="true" ma:displayName="Datum en tijd" ma:format="DateOnly" ma:internalName="Datumentijd">
      <xsd:simpleType>
        <xsd:restriction base="dms:DateTime"/>
      </xsd:simple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768fab-9ac5-4605-9d50-8cc839910a93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40e495a-dca3-4a89-ae5a-a3f17dae0800}" ma:internalName="TaxCatchAll" ma:showField="CatchAllData" ma:web="73768fab-9ac5-4605-9d50-8cc839910a9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e de contenu"/>
        <xsd:element ref="dc:title" minOccurs="0" maxOccurs="1" ma:index="4" ma:displayName="Titr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5AA6727-43A6-4F77-83A9-1D008D6634A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32A7DF8-53A1-4213-9FDC-AA3344D6638F}">
  <ds:schemaRefs/>
</ds:datastoreItem>
</file>

<file path=customXml/itemProps3.xml><?xml version="1.0" encoding="utf-8"?>
<ds:datastoreItem xmlns:ds="http://schemas.openxmlformats.org/officeDocument/2006/customXml" ds:itemID="{373D0301-6CBD-4001-9877-4DC91DFA7F9A}">
  <ds:schemaRefs>
    <ds:schemaRef ds:uri="http://schemas.microsoft.com/office/2006/metadata/properties"/>
    <ds:schemaRef ds:uri="http://schemas.microsoft.com/office/infopath/2007/PartnerControls"/>
    <ds:schemaRef ds:uri="5db033da-fee6-4428-ac2a-c511c77835f6"/>
    <ds:schemaRef ds:uri="73768fab-9ac5-4605-9d50-8cc839910a93"/>
  </ds:schemaRefs>
</ds:datastoreItem>
</file>

<file path=customXml/itemProps4.xml><?xml version="1.0" encoding="utf-8"?>
<ds:datastoreItem xmlns:ds="http://schemas.openxmlformats.org/officeDocument/2006/customXml" ds:itemID="{33625A47-1CAA-4F16-BAE5-47DA1DF324C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db033da-fee6-4428-ac2a-c511c77835f6"/>
    <ds:schemaRef ds:uri="73768fab-9ac5-4605-9d50-8cc839910a9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CD8DF3DC-A1BD-4428-B634-48A8A7FBF7BC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Nota%20basis.dotx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Lien Renaux</dc:creator>
  <keywords/>
  <dc:description>sjabloon gebouwd door www.studiovlerk.be</dc:description>
  <lastModifiedBy>Lien Renaux</lastModifiedBy>
  <revision>72</revision>
  <lastPrinted>2024-07-31T16:13:00.0000000Z</lastPrinted>
  <dcterms:created xsi:type="dcterms:W3CDTF">2025-04-11T08:11:00.0000000Z</dcterms:created>
  <dcterms:modified xsi:type="dcterms:W3CDTF">2025-04-11T08:43:27.5326785Z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0x0101002939551E08827F43AEFAC6E157B8F6BB</vt:lpwstr>
  </property>
  <property fmtid="{D5CDD505-2E9C-101B-9397-08002B2CF9AE}" pid="3" name="MediaServiceImageTags">
    <vt:lpwstr/>
  </property>
</Properties>
</file>